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CFCF8A" w14:textId="386CCE59" w:rsidR="00925482" w:rsidRPr="00E53B1D" w:rsidRDefault="009A7963" w:rsidP="009A7963">
      <w:pPr>
        <w:jc w:val="center"/>
        <w:rPr>
          <w:rFonts w:ascii="Arial" w:hAnsi="Arial" w:cs="Arial"/>
          <w:b/>
          <w:bCs/>
          <w:sz w:val="28"/>
          <w:szCs w:val="28"/>
          <w:lang w:val="de-DE"/>
        </w:rPr>
      </w:pPr>
      <w:r w:rsidRPr="00E53B1D">
        <w:rPr>
          <w:rFonts w:ascii="Arial" w:hAnsi="Arial" w:cs="Arial"/>
          <w:b/>
          <w:bCs/>
          <w:sz w:val="28"/>
          <w:szCs w:val="28"/>
          <w:lang w:val="de-DE"/>
        </w:rPr>
        <w:t>Checklisten-Vorlage für die interne Qualitätskontrolle durch den Sicherheitsbeauftragten für bekannte Versender von Luftfracht</w:t>
      </w:r>
    </w:p>
    <w:p w14:paraId="463CB709" w14:textId="597ACC1A" w:rsidR="009A7963" w:rsidRPr="00E53B1D" w:rsidRDefault="009A7963" w:rsidP="00A0058E">
      <w:pPr>
        <w:jc w:val="center"/>
        <w:rPr>
          <w:rFonts w:ascii="Arial" w:hAnsi="Arial" w:cs="Arial"/>
          <w:b/>
          <w:bCs/>
          <w:sz w:val="28"/>
          <w:szCs w:val="28"/>
          <w:lang w:val="de-DE"/>
        </w:rPr>
      </w:pPr>
      <w:r w:rsidRPr="00E53B1D">
        <w:rPr>
          <w:rFonts w:ascii="Arial" w:hAnsi="Arial" w:cs="Arial"/>
          <w:b/>
          <w:bCs/>
          <w:sz w:val="28"/>
          <w:szCs w:val="28"/>
          <w:lang w:val="de-DE"/>
        </w:rPr>
        <w:t>(Durchführung mind. 1x jährlich)</w:t>
      </w:r>
    </w:p>
    <w:p w14:paraId="56F4F6B5" w14:textId="0EA961DD" w:rsidR="009A7963" w:rsidRPr="00E53B1D" w:rsidRDefault="009A7963" w:rsidP="007D265D">
      <w:pPr>
        <w:rPr>
          <w:rFonts w:ascii="Arial" w:hAnsi="Arial" w:cs="Arial"/>
          <w:sz w:val="20"/>
          <w:szCs w:val="20"/>
          <w:lang w:val="de-DE"/>
        </w:rPr>
      </w:pPr>
      <w:bookmarkStart w:id="0" w:name="_GoBack"/>
    </w:p>
    <w:bookmarkEnd w:id="0"/>
    <w:p w14:paraId="131C022D" w14:textId="109141CE" w:rsidR="009A7963" w:rsidRPr="002E663C" w:rsidRDefault="009A7963" w:rsidP="002E663C">
      <w:pPr>
        <w:pStyle w:val="berschrift1"/>
      </w:pPr>
      <w:r w:rsidRPr="002E663C">
        <w:t>1. Allgemeine Firmendaten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1553"/>
        <w:gridCol w:w="1553"/>
      </w:tblGrid>
      <w:tr w:rsidR="009A7963" w:rsidRPr="00A0058E" w14:paraId="5854A443" w14:textId="77777777" w:rsidTr="009A7963">
        <w:trPr>
          <w:trHeight w:val="276"/>
        </w:trPr>
        <w:tc>
          <w:tcPr>
            <w:tcW w:w="5524" w:type="dxa"/>
          </w:tcPr>
          <w:p w14:paraId="2F25506D" w14:textId="3DAF321E" w:rsidR="009A7963" w:rsidRPr="00E53B1D" w:rsidRDefault="009A7963" w:rsidP="009A7963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458B3B04" w14:textId="26B9C002" w:rsidR="009A7963" w:rsidRPr="00A0058E" w:rsidRDefault="009A7963" w:rsidP="009A796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058E">
              <w:rPr>
                <w:rFonts w:ascii="Arial" w:hAnsi="Arial" w:cs="Arial"/>
                <w:b/>
                <w:bCs/>
                <w:sz w:val="20"/>
                <w:szCs w:val="20"/>
              </w:rPr>
              <w:t>Ja</w:t>
            </w:r>
          </w:p>
        </w:tc>
        <w:tc>
          <w:tcPr>
            <w:tcW w:w="1553" w:type="dxa"/>
          </w:tcPr>
          <w:p w14:paraId="0963E4FE" w14:textId="4D4170EE" w:rsidR="009A7963" w:rsidRPr="00A0058E" w:rsidRDefault="009A7963" w:rsidP="009A796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058E">
              <w:rPr>
                <w:rFonts w:ascii="Arial" w:hAnsi="Arial" w:cs="Arial"/>
                <w:b/>
                <w:bCs/>
                <w:sz w:val="20"/>
                <w:szCs w:val="20"/>
              </w:rPr>
              <w:t>Nein</w:t>
            </w:r>
          </w:p>
        </w:tc>
      </w:tr>
      <w:tr w:rsidR="009A7963" w:rsidRPr="00A0058E" w14:paraId="715EF111" w14:textId="77777777" w:rsidTr="009A7963">
        <w:trPr>
          <w:trHeight w:val="276"/>
        </w:trPr>
        <w:tc>
          <w:tcPr>
            <w:tcW w:w="5524" w:type="dxa"/>
          </w:tcPr>
          <w:p w14:paraId="422E7CD3" w14:textId="05227794" w:rsidR="009A7963" w:rsidRPr="00A0058E" w:rsidRDefault="009A7963" w:rsidP="009A796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0058E">
              <w:rPr>
                <w:rFonts w:ascii="Arial" w:hAnsi="Arial" w:cs="Arial"/>
                <w:sz w:val="20"/>
                <w:szCs w:val="20"/>
              </w:rPr>
              <w:t>Firmenname</w:t>
            </w:r>
            <w:proofErr w:type="spellEnd"/>
            <w:r w:rsidRPr="00A0058E">
              <w:rPr>
                <w:rFonts w:ascii="Arial" w:hAnsi="Arial" w:cs="Arial"/>
                <w:sz w:val="20"/>
                <w:szCs w:val="20"/>
              </w:rPr>
              <w:t xml:space="preserve"> und -</w:t>
            </w:r>
            <w:proofErr w:type="spellStart"/>
            <w:r w:rsidRPr="00A0058E">
              <w:rPr>
                <w:rFonts w:ascii="Arial" w:hAnsi="Arial" w:cs="Arial"/>
                <w:sz w:val="20"/>
                <w:szCs w:val="20"/>
              </w:rPr>
              <w:t>adresse</w:t>
            </w:r>
            <w:proofErr w:type="spellEnd"/>
            <w:r w:rsidRPr="00A0058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0058E">
              <w:rPr>
                <w:rFonts w:ascii="Arial" w:hAnsi="Arial" w:cs="Arial"/>
                <w:sz w:val="20"/>
                <w:szCs w:val="20"/>
              </w:rPr>
              <w:t>aktuell</w:t>
            </w:r>
            <w:proofErr w:type="spellEnd"/>
          </w:p>
        </w:tc>
        <w:tc>
          <w:tcPr>
            <w:tcW w:w="1553" w:type="dxa"/>
          </w:tcPr>
          <w:p w14:paraId="0C77865E" w14:textId="77777777" w:rsidR="009A7963" w:rsidRPr="00A0058E" w:rsidRDefault="009A7963" w:rsidP="009A796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14:paraId="606A8436" w14:textId="77777777" w:rsidR="009A7963" w:rsidRPr="00A0058E" w:rsidRDefault="009A7963" w:rsidP="009A796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7963" w:rsidRPr="00E53B1D" w14:paraId="2FE8864E" w14:textId="77777777" w:rsidTr="009A7963">
        <w:trPr>
          <w:trHeight w:val="276"/>
        </w:trPr>
        <w:tc>
          <w:tcPr>
            <w:tcW w:w="5524" w:type="dxa"/>
          </w:tcPr>
          <w:p w14:paraId="62531721" w14:textId="30503336" w:rsidR="009A7963" w:rsidRPr="00E53B1D" w:rsidRDefault="009A7963" w:rsidP="009A7963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E53B1D">
              <w:rPr>
                <w:rFonts w:ascii="Arial" w:hAnsi="Arial" w:cs="Arial"/>
                <w:sz w:val="20"/>
                <w:szCs w:val="20"/>
                <w:lang w:val="de-DE"/>
              </w:rPr>
              <w:t>Sicherheitsbeauftragte(r) und Kontaktdaten aktuell</w:t>
            </w:r>
          </w:p>
        </w:tc>
        <w:tc>
          <w:tcPr>
            <w:tcW w:w="1553" w:type="dxa"/>
          </w:tcPr>
          <w:p w14:paraId="28AB33DE" w14:textId="77777777" w:rsidR="009A7963" w:rsidRPr="00E53B1D" w:rsidRDefault="009A7963" w:rsidP="009A7963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4AF18E2F" w14:textId="77777777" w:rsidR="009A7963" w:rsidRPr="00E53B1D" w:rsidRDefault="009A7963" w:rsidP="009A7963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D23290" w:rsidRPr="00E53B1D" w14:paraId="7B8BB2A2" w14:textId="77777777" w:rsidTr="005655BA">
        <w:trPr>
          <w:trHeight w:val="863"/>
        </w:trPr>
        <w:tc>
          <w:tcPr>
            <w:tcW w:w="8630" w:type="dxa"/>
            <w:gridSpan w:val="3"/>
          </w:tcPr>
          <w:p w14:paraId="5FD14D34" w14:textId="77777777" w:rsidR="00D23290" w:rsidRPr="00E53B1D" w:rsidRDefault="00D23290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 w:rsidRPr="00A0058E">
              <w:rPr>
                <w:rFonts w:ascii="Arial" w:hAnsi="Arial" w:cs="Arial"/>
                <w:i/>
                <w:sz w:val="20"/>
                <w:szCs w:val="20"/>
              </w:rPr>
              <w:t>Anmerkungen</w:t>
            </w:r>
            <w:proofErr w:type="spellEnd"/>
            <w:r w:rsidRPr="00A0058E">
              <w:rPr>
                <w:rFonts w:ascii="Arial" w:hAnsi="Arial" w:cs="Arial"/>
                <w:i/>
                <w:sz w:val="20"/>
                <w:szCs w:val="20"/>
              </w:rPr>
              <w:t>:</w:t>
            </w:r>
          </w:p>
        </w:tc>
      </w:tr>
    </w:tbl>
    <w:p w14:paraId="1FDD7CFD" w14:textId="77777777" w:rsidR="00C947B8" w:rsidRPr="00E53B1D" w:rsidRDefault="00C947B8" w:rsidP="007D265D">
      <w:pPr>
        <w:rPr>
          <w:rFonts w:ascii="Arial" w:hAnsi="Arial" w:cs="Arial"/>
          <w:sz w:val="20"/>
          <w:szCs w:val="20"/>
          <w:lang w:val="de-DE"/>
        </w:rPr>
      </w:pPr>
    </w:p>
    <w:p w14:paraId="3C8849B6" w14:textId="518621B7" w:rsidR="009A7963" w:rsidRPr="00A06253" w:rsidRDefault="009A7963" w:rsidP="002E663C">
      <w:pPr>
        <w:pStyle w:val="berschrift1"/>
        <w:rPr>
          <w:lang w:val="de-DE"/>
        </w:rPr>
      </w:pPr>
      <w:r w:rsidRPr="00A06253">
        <w:rPr>
          <w:lang w:val="de-DE"/>
        </w:rPr>
        <w:t>2. Identifizierung der Luftfracht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1553"/>
        <w:gridCol w:w="1553"/>
      </w:tblGrid>
      <w:tr w:rsidR="009A7963" w:rsidRPr="00A0058E" w14:paraId="6F9B9C6C" w14:textId="77777777" w:rsidTr="00BE1C88">
        <w:trPr>
          <w:trHeight w:val="276"/>
        </w:trPr>
        <w:tc>
          <w:tcPr>
            <w:tcW w:w="5524" w:type="dxa"/>
          </w:tcPr>
          <w:p w14:paraId="1E13AF77" w14:textId="77777777" w:rsidR="009A7963" w:rsidRPr="00E53B1D" w:rsidRDefault="009A7963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743F219F" w14:textId="77777777" w:rsidR="009A7963" w:rsidRPr="00A0058E" w:rsidRDefault="009A7963" w:rsidP="00BE1C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058E">
              <w:rPr>
                <w:rFonts w:ascii="Arial" w:hAnsi="Arial" w:cs="Arial"/>
                <w:b/>
                <w:bCs/>
                <w:sz w:val="20"/>
                <w:szCs w:val="20"/>
              </w:rPr>
              <w:t>Ja</w:t>
            </w:r>
          </w:p>
        </w:tc>
        <w:tc>
          <w:tcPr>
            <w:tcW w:w="1553" w:type="dxa"/>
          </w:tcPr>
          <w:p w14:paraId="34F9D636" w14:textId="77777777" w:rsidR="009A7963" w:rsidRPr="00A0058E" w:rsidRDefault="009A7963" w:rsidP="00BE1C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058E">
              <w:rPr>
                <w:rFonts w:ascii="Arial" w:hAnsi="Arial" w:cs="Arial"/>
                <w:b/>
                <w:bCs/>
                <w:sz w:val="20"/>
                <w:szCs w:val="20"/>
              </w:rPr>
              <w:t>Nein</w:t>
            </w:r>
          </w:p>
        </w:tc>
      </w:tr>
      <w:tr w:rsidR="009A7963" w:rsidRPr="00A06253" w14:paraId="6F90F07D" w14:textId="77777777" w:rsidTr="00BE1C88">
        <w:trPr>
          <w:trHeight w:val="276"/>
        </w:trPr>
        <w:tc>
          <w:tcPr>
            <w:tcW w:w="5524" w:type="dxa"/>
          </w:tcPr>
          <w:p w14:paraId="3FCCCE06" w14:textId="5C024765" w:rsidR="009A7963" w:rsidRPr="00A06253" w:rsidRDefault="00A06253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A06253">
              <w:rPr>
                <w:rFonts w:ascii="Arial" w:hAnsi="Arial" w:cs="Arial"/>
                <w:sz w:val="20"/>
                <w:szCs w:val="20"/>
                <w:lang w:val="de-DE"/>
              </w:rPr>
              <w:t>Sind die Angaben im letzten Validi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erungsbericht noch korrekt? (</w:t>
            </w:r>
            <w:r w:rsidRPr="00E53B1D">
              <w:rPr>
                <w:rFonts w:ascii="Arial" w:hAnsi="Arial" w:cs="Arial"/>
                <w:i/>
                <w:sz w:val="20"/>
                <w:szCs w:val="20"/>
                <w:lang w:val="de-DE"/>
              </w:rPr>
              <w:t>Ort der Identifizierung (Verpackung, Lager, etc.)</w:t>
            </w:r>
          </w:p>
        </w:tc>
        <w:tc>
          <w:tcPr>
            <w:tcW w:w="1553" w:type="dxa"/>
          </w:tcPr>
          <w:p w14:paraId="2F08A083" w14:textId="77777777" w:rsidR="009A7963" w:rsidRPr="00A06253" w:rsidRDefault="009A7963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79027D61" w14:textId="77777777" w:rsidR="009A7963" w:rsidRPr="00A06253" w:rsidRDefault="009A7963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D23290" w:rsidRPr="00E53B1D" w14:paraId="6E377334" w14:textId="77777777" w:rsidTr="005655BA">
        <w:trPr>
          <w:trHeight w:val="863"/>
        </w:trPr>
        <w:tc>
          <w:tcPr>
            <w:tcW w:w="8630" w:type="dxa"/>
            <w:gridSpan w:val="3"/>
          </w:tcPr>
          <w:p w14:paraId="3070B0B2" w14:textId="77777777" w:rsidR="00D23290" w:rsidRPr="00E53B1D" w:rsidRDefault="00D23290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 w:rsidRPr="00A0058E">
              <w:rPr>
                <w:rFonts w:ascii="Arial" w:hAnsi="Arial" w:cs="Arial"/>
                <w:i/>
                <w:sz w:val="20"/>
                <w:szCs w:val="20"/>
              </w:rPr>
              <w:t>Anmerkungen</w:t>
            </w:r>
            <w:proofErr w:type="spellEnd"/>
            <w:r w:rsidRPr="00A0058E">
              <w:rPr>
                <w:rFonts w:ascii="Arial" w:hAnsi="Arial" w:cs="Arial"/>
                <w:i/>
                <w:sz w:val="20"/>
                <w:szCs w:val="20"/>
              </w:rPr>
              <w:t>:</w:t>
            </w:r>
          </w:p>
        </w:tc>
      </w:tr>
    </w:tbl>
    <w:p w14:paraId="336499CC" w14:textId="4DD1C48F" w:rsidR="00D23290" w:rsidRDefault="00D23290" w:rsidP="007D265D">
      <w:pPr>
        <w:rPr>
          <w:rFonts w:ascii="Arial" w:hAnsi="Arial" w:cs="Arial"/>
          <w:sz w:val="20"/>
          <w:szCs w:val="20"/>
        </w:rPr>
      </w:pPr>
    </w:p>
    <w:p w14:paraId="036E8708" w14:textId="77777777" w:rsidR="00D23290" w:rsidRDefault="00D2329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9124AF0" w14:textId="77777777" w:rsidR="00C947B8" w:rsidRPr="00A0058E" w:rsidRDefault="00C947B8" w:rsidP="007D265D">
      <w:pPr>
        <w:rPr>
          <w:rFonts w:ascii="Arial" w:hAnsi="Arial" w:cs="Arial"/>
          <w:sz w:val="20"/>
          <w:szCs w:val="20"/>
        </w:rPr>
      </w:pPr>
    </w:p>
    <w:p w14:paraId="4EFF9A42" w14:textId="13C75272" w:rsidR="000936A6" w:rsidRPr="002E663C" w:rsidRDefault="000936A6" w:rsidP="002E663C">
      <w:pPr>
        <w:pStyle w:val="berschrift1"/>
      </w:pPr>
      <w:r w:rsidRPr="002E663C">
        <w:t xml:space="preserve">3. </w:t>
      </w:r>
      <w:proofErr w:type="spellStart"/>
      <w:r w:rsidRPr="002E663C">
        <w:t>Einstellung</w:t>
      </w:r>
      <w:proofErr w:type="spellEnd"/>
      <w:r w:rsidRPr="002E663C">
        <w:t xml:space="preserve"> und </w:t>
      </w:r>
      <w:proofErr w:type="spellStart"/>
      <w:r w:rsidRPr="002E663C">
        <w:t>Schulung</w:t>
      </w:r>
      <w:proofErr w:type="spellEnd"/>
      <w:r w:rsidRPr="002E663C">
        <w:t xml:space="preserve"> von Personal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1553"/>
        <w:gridCol w:w="1553"/>
      </w:tblGrid>
      <w:tr w:rsidR="000936A6" w:rsidRPr="00A0058E" w14:paraId="63ABFED1" w14:textId="77777777" w:rsidTr="00BE1C88">
        <w:trPr>
          <w:trHeight w:val="276"/>
        </w:trPr>
        <w:tc>
          <w:tcPr>
            <w:tcW w:w="5524" w:type="dxa"/>
          </w:tcPr>
          <w:p w14:paraId="7A2E6A97" w14:textId="77777777" w:rsidR="000936A6" w:rsidRPr="00D23290" w:rsidRDefault="000936A6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61BC26E1" w14:textId="77777777" w:rsidR="000936A6" w:rsidRPr="00A0058E" w:rsidRDefault="000936A6" w:rsidP="00BE1C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058E">
              <w:rPr>
                <w:rFonts w:ascii="Arial" w:hAnsi="Arial" w:cs="Arial"/>
                <w:b/>
                <w:bCs/>
                <w:sz w:val="20"/>
                <w:szCs w:val="20"/>
              </w:rPr>
              <w:t>Ja</w:t>
            </w:r>
          </w:p>
        </w:tc>
        <w:tc>
          <w:tcPr>
            <w:tcW w:w="1553" w:type="dxa"/>
          </w:tcPr>
          <w:p w14:paraId="0A2C61AE" w14:textId="77777777" w:rsidR="000936A6" w:rsidRPr="00A0058E" w:rsidRDefault="000936A6" w:rsidP="00BE1C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058E">
              <w:rPr>
                <w:rFonts w:ascii="Arial" w:hAnsi="Arial" w:cs="Arial"/>
                <w:b/>
                <w:bCs/>
                <w:sz w:val="20"/>
                <w:szCs w:val="20"/>
              </w:rPr>
              <w:t>Nein</w:t>
            </w:r>
          </w:p>
        </w:tc>
      </w:tr>
      <w:tr w:rsidR="000936A6" w:rsidRPr="00E53B1D" w14:paraId="54687266" w14:textId="77777777" w:rsidTr="00BE1C88">
        <w:trPr>
          <w:trHeight w:val="276"/>
        </w:trPr>
        <w:tc>
          <w:tcPr>
            <w:tcW w:w="5524" w:type="dxa"/>
          </w:tcPr>
          <w:p w14:paraId="585B7104" w14:textId="512FF0EB" w:rsidR="000936A6" w:rsidRPr="00E53B1D" w:rsidRDefault="000936A6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E53B1D">
              <w:rPr>
                <w:rFonts w:ascii="Arial" w:hAnsi="Arial" w:cs="Arial"/>
                <w:sz w:val="20"/>
                <w:szCs w:val="20"/>
                <w:lang w:val="de-DE"/>
              </w:rPr>
              <w:t>Neue Mitarbeiter mit Zugang zur Luftfracht seit Letztkontrolle oder Validierung</w:t>
            </w:r>
          </w:p>
        </w:tc>
        <w:tc>
          <w:tcPr>
            <w:tcW w:w="1553" w:type="dxa"/>
          </w:tcPr>
          <w:p w14:paraId="470B7F2B" w14:textId="77777777" w:rsidR="000936A6" w:rsidRPr="00E53B1D" w:rsidRDefault="000936A6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1F1A70DC" w14:textId="77777777" w:rsidR="000936A6" w:rsidRPr="00E53B1D" w:rsidRDefault="000936A6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0936A6" w:rsidRPr="00E53B1D" w14:paraId="1EA6F842" w14:textId="77777777" w:rsidTr="00BE1C88">
        <w:trPr>
          <w:trHeight w:val="276"/>
        </w:trPr>
        <w:tc>
          <w:tcPr>
            <w:tcW w:w="5524" w:type="dxa"/>
          </w:tcPr>
          <w:p w14:paraId="6DBAAEA8" w14:textId="77777777" w:rsidR="00696AE2" w:rsidRDefault="000936A6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23290">
              <w:rPr>
                <w:rFonts w:ascii="Arial" w:hAnsi="Arial" w:cs="Arial"/>
                <w:sz w:val="20"/>
                <w:szCs w:val="20"/>
                <w:lang w:val="de-DE"/>
              </w:rPr>
              <w:t xml:space="preserve">Arbeits- und Beschäftigungsverhältnisse der </w:t>
            </w:r>
            <w:r w:rsidR="00696AE2" w:rsidRPr="00D23290">
              <w:rPr>
                <w:rFonts w:ascii="Arial" w:hAnsi="Arial" w:cs="Arial"/>
                <w:sz w:val="20"/>
                <w:szCs w:val="20"/>
                <w:lang w:val="de-DE"/>
              </w:rPr>
              <w:t>letzten</w:t>
            </w:r>
            <w:r w:rsidRPr="00D23290">
              <w:rPr>
                <w:rFonts w:ascii="Arial" w:hAnsi="Arial" w:cs="Arial"/>
                <w:sz w:val="20"/>
                <w:szCs w:val="20"/>
                <w:lang w:val="de-DE"/>
              </w:rPr>
              <w:t xml:space="preserve"> 5 Jahre vollständig </w:t>
            </w:r>
          </w:p>
          <w:p w14:paraId="5AC192F2" w14:textId="3A583D1F" w:rsidR="000936A6" w:rsidRPr="00D23290" w:rsidRDefault="000936A6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23290">
              <w:rPr>
                <w:rFonts w:ascii="Arial" w:hAnsi="Arial" w:cs="Arial"/>
                <w:sz w:val="20"/>
                <w:szCs w:val="20"/>
                <w:lang w:val="de-DE"/>
              </w:rPr>
              <w:t>(</w:t>
            </w:r>
            <w:r w:rsidR="00696AE2">
              <w:rPr>
                <w:rFonts w:ascii="Arial" w:hAnsi="Arial" w:cs="Arial"/>
                <w:sz w:val="20"/>
                <w:szCs w:val="20"/>
                <w:lang w:val="de-DE"/>
              </w:rPr>
              <w:t>alle</w:t>
            </w:r>
            <w:r w:rsidRPr="00D23290">
              <w:rPr>
                <w:rFonts w:ascii="Arial" w:hAnsi="Arial" w:cs="Arial"/>
                <w:sz w:val="20"/>
                <w:szCs w:val="20"/>
                <w:lang w:val="de-DE"/>
              </w:rPr>
              <w:t xml:space="preserve"> Lücken größer </w:t>
            </w:r>
            <w:r w:rsidR="00696AE2">
              <w:rPr>
                <w:rFonts w:ascii="Arial" w:hAnsi="Arial" w:cs="Arial"/>
                <w:sz w:val="20"/>
                <w:szCs w:val="20"/>
                <w:lang w:val="de-DE"/>
              </w:rPr>
              <w:t xml:space="preserve">als </w:t>
            </w:r>
            <w:r w:rsidRPr="00D23290">
              <w:rPr>
                <w:rFonts w:ascii="Arial" w:hAnsi="Arial" w:cs="Arial"/>
                <w:sz w:val="20"/>
                <w:szCs w:val="20"/>
                <w:lang w:val="de-DE"/>
              </w:rPr>
              <w:t>28 Tage, taggenaue Aufzeichnungen</w:t>
            </w:r>
            <w:r w:rsidR="00696AE2">
              <w:rPr>
                <w:rFonts w:ascii="Arial" w:hAnsi="Arial" w:cs="Arial"/>
                <w:sz w:val="20"/>
                <w:szCs w:val="20"/>
                <w:lang w:val="de-DE"/>
              </w:rPr>
              <w:t>, überprüft</w:t>
            </w:r>
            <w:r w:rsidRPr="00D23290">
              <w:rPr>
                <w:rFonts w:ascii="Arial" w:hAnsi="Arial" w:cs="Arial"/>
                <w:sz w:val="20"/>
                <w:szCs w:val="20"/>
                <w:lang w:val="de-DE"/>
              </w:rPr>
              <w:t>)</w:t>
            </w:r>
          </w:p>
        </w:tc>
        <w:tc>
          <w:tcPr>
            <w:tcW w:w="1553" w:type="dxa"/>
          </w:tcPr>
          <w:p w14:paraId="4F2F2A9A" w14:textId="77777777" w:rsidR="000936A6" w:rsidRPr="00E53B1D" w:rsidRDefault="000936A6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5F8223DE" w14:textId="77777777" w:rsidR="000936A6" w:rsidRPr="00E53B1D" w:rsidRDefault="000936A6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0936A6" w:rsidRPr="00E53B1D" w14:paraId="0E8A6C32" w14:textId="77777777" w:rsidTr="00BE1C88">
        <w:trPr>
          <w:trHeight w:val="276"/>
        </w:trPr>
        <w:tc>
          <w:tcPr>
            <w:tcW w:w="5524" w:type="dxa"/>
          </w:tcPr>
          <w:p w14:paraId="5C4FC5C8" w14:textId="17801992" w:rsidR="000936A6" w:rsidRPr="00D23290" w:rsidRDefault="000936A6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23290">
              <w:rPr>
                <w:rFonts w:ascii="Arial" w:hAnsi="Arial" w:cs="Arial"/>
                <w:sz w:val="20"/>
                <w:szCs w:val="20"/>
                <w:lang w:val="de-DE"/>
              </w:rPr>
              <w:t>Erklärung zu Straffälligkeiten der letzten 5 Jahre</w:t>
            </w:r>
          </w:p>
        </w:tc>
        <w:tc>
          <w:tcPr>
            <w:tcW w:w="1553" w:type="dxa"/>
          </w:tcPr>
          <w:p w14:paraId="7B637852" w14:textId="77777777" w:rsidR="000936A6" w:rsidRPr="00E53B1D" w:rsidRDefault="000936A6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320BECDB" w14:textId="77777777" w:rsidR="000936A6" w:rsidRPr="00E53B1D" w:rsidRDefault="000936A6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0936A6" w:rsidRPr="00A0058E" w14:paraId="1264FF89" w14:textId="77777777" w:rsidTr="00BE1C88">
        <w:trPr>
          <w:trHeight w:val="276"/>
        </w:trPr>
        <w:tc>
          <w:tcPr>
            <w:tcW w:w="5524" w:type="dxa"/>
          </w:tcPr>
          <w:p w14:paraId="4834A185" w14:textId="7DC5D17D" w:rsidR="000936A6" w:rsidRPr="00D23290" w:rsidRDefault="000936A6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23290">
              <w:rPr>
                <w:rFonts w:ascii="Arial" w:hAnsi="Arial" w:cs="Arial"/>
                <w:sz w:val="20"/>
                <w:szCs w:val="20"/>
                <w:lang w:val="de-DE"/>
              </w:rPr>
              <w:t>Strafregister</w:t>
            </w:r>
            <w:r w:rsidR="00D23290" w:rsidRPr="00D23290">
              <w:rPr>
                <w:rFonts w:ascii="Arial" w:hAnsi="Arial" w:cs="Arial"/>
                <w:sz w:val="20"/>
                <w:szCs w:val="20"/>
                <w:lang w:val="de-DE"/>
              </w:rPr>
              <w:t xml:space="preserve"> Auszug noch aktuell</w:t>
            </w:r>
          </w:p>
        </w:tc>
        <w:tc>
          <w:tcPr>
            <w:tcW w:w="1553" w:type="dxa"/>
          </w:tcPr>
          <w:p w14:paraId="2625465B" w14:textId="77777777" w:rsidR="000936A6" w:rsidRPr="00A0058E" w:rsidRDefault="000936A6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14:paraId="7F08DF21" w14:textId="77777777" w:rsidR="000936A6" w:rsidRPr="00A0058E" w:rsidRDefault="000936A6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3290" w:rsidRPr="00A0058E" w14:paraId="6D89D8ED" w14:textId="77777777" w:rsidTr="000F440D">
        <w:trPr>
          <w:trHeight w:val="276"/>
        </w:trPr>
        <w:tc>
          <w:tcPr>
            <w:tcW w:w="5524" w:type="dxa"/>
          </w:tcPr>
          <w:p w14:paraId="0D2F9DE2" w14:textId="77777777" w:rsidR="00D23290" w:rsidRPr="00D23290" w:rsidRDefault="00D23290" w:rsidP="000F440D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23290">
              <w:rPr>
                <w:rFonts w:ascii="Arial" w:hAnsi="Arial" w:cs="Arial"/>
                <w:sz w:val="20"/>
                <w:szCs w:val="20"/>
                <w:lang w:val="de-DE"/>
              </w:rPr>
              <w:t>Neue Mitarbeiter geschult</w:t>
            </w:r>
          </w:p>
        </w:tc>
        <w:tc>
          <w:tcPr>
            <w:tcW w:w="1553" w:type="dxa"/>
          </w:tcPr>
          <w:p w14:paraId="76C8A703" w14:textId="77777777" w:rsidR="00D23290" w:rsidRPr="00A0058E" w:rsidRDefault="00D23290" w:rsidP="000F44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14:paraId="0ABC1BF9" w14:textId="77777777" w:rsidR="00D23290" w:rsidRPr="00A0058E" w:rsidRDefault="00D23290" w:rsidP="000F44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3290" w:rsidRPr="00A0058E" w14:paraId="2DE7CE1F" w14:textId="77777777" w:rsidTr="000F440D">
        <w:trPr>
          <w:trHeight w:val="276"/>
        </w:trPr>
        <w:tc>
          <w:tcPr>
            <w:tcW w:w="5524" w:type="dxa"/>
          </w:tcPr>
          <w:p w14:paraId="5C53E226" w14:textId="77777777" w:rsidR="00D23290" w:rsidRPr="00D23290" w:rsidRDefault="00D23290" w:rsidP="000F440D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D23290">
              <w:rPr>
                <w:rFonts w:ascii="Arial" w:hAnsi="Arial" w:cs="Arial"/>
                <w:sz w:val="20"/>
                <w:szCs w:val="20"/>
                <w:lang w:val="de-DE"/>
              </w:rPr>
              <w:t>Wiederholungsschulungen durchgeführt</w:t>
            </w:r>
          </w:p>
        </w:tc>
        <w:tc>
          <w:tcPr>
            <w:tcW w:w="1553" w:type="dxa"/>
          </w:tcPr>
          <w:p w14:paraId="1917B4EF" w14:textId="77777777" w:rsidR="00D23290" w:rsidRPr="00A0058E" w:rsidRDefault="00D23290" w:rsidP="000F44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14:paraId="3D84E23B" w14:textId="77777777" w:rsidR="00D23290" w:rsidRPr="00A0058E" w:rsidRDefault="00D23290" w:rsidP="000F440D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3290" w:rsidRPr="00D23290" w14:paraId="027DD57C" w14:textId="77777777" w:rsidTr="001E6C7E">
        <w:trPr>
          <w:trHeight w:val="276"/>
        </w:trPr>
        <w:tc>
          <w:tcPr>
            <w:tcW w:w="8630" w:type="dxa"/>
            <w:gridSpan w:val="3"/>
          </w:tcPr>
          <w:p w14:paraId="59DAC2B1" w14:textId="77777777" w:rsidR="00D23290" w:rsidRDefault="00D23290" w:rsidP="00BE1C88">
            <w:pPr>
              <w:spacing w:line="360" w:lineRule="auto"/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D23290">
              <w:rPr>
                <w:rFonts w:ascii="Arial" w:hAnsi="Arial" w:cs="Arial"/>
                <w:i/>
                <w:sz w:val="20"/>
                <w:szCs w:val="20"/>
                <w:lang w:val="de-DE"/>
              </w:rPr>
              <w:t>Stichprobenartige Überprüfung anhand von (</w:t>
            </w:r>
            <w:r w:rsidRPr="00A06253">
              <w:rPr>
                <w:rFonts w:ascii="Arial" w:hAnsi="Arial" w:cs="Arial"/>
                <w:b/>
                <w:bCs/>
                <w:i/>
                <w:sz w:val="20"/>
                <w:szCs w:val="20"/>
                <w:lang w:val="de-DE"/>
              </w:rPr>
              <w:t>mind. 2 Beispiele</w:t>
            </w:r>
            <w:r>
              <w:rPr>
                <w:rFonts w:ascii="Arial" w:hAnsi="Arial" w:cs="Arial"/>
                <w:i/>
                <w:sz w:val="20"/>
                <w:szCs w:val="20"/>
                <w:lang w:val="de-DE"/>
              </w:rPr>
              <w:t>)</w:t>
            </w:r>
            <w:r w:rsidRPr="00D23290">
              <w:rPr>
                <w:rFonts w:ascii="Arial" w:hAnsi="Arial" w:cs="Arial"/>
                <w:i/>
                <w:sz w:val="20"/>
                <w:szCs w:val="20"/>
                <w:lang w:val="de-DE"/>
              </w:rPr>
              <w:t>:</w:t>
            </w:r>
          </w:p>
          <w:p w14:paraId="201A6088" w14:textId="77777777" w:rsidR="00D23290" w:rsidRDefault="00D23290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1A8885B3" w14:textId="386BF171" w:rsidR="00D23290" w:rsidRPr="00D23290" w:rsidRDefault="00D23290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D23290" w:rsidRPr="00E53B1D" w14:paraId="03EFEC14" w14:textId="77777777" w:rsidTr="005655BA">
        <w:trPr>
          <w:trHeight w:val="863"/>
        </w:trPr>
        <w:tc>
          <w:tcPr>
            <w:tcW w:w="8630" w:type="dxa"/>
            <w:gridSpan w:val="3"/>
          </w:tcPr>
          <w:p w14:paraId="67938CAE" w14:textId="77777777" w:rsidR="00D23290" w:rsidRPr="00D23290" w:rsidRDefault="00D23290" w:rsidP="005655BA">
            <w:pPr>
              <w:spacing w:line="360" w:lineRule="auto"/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D23290">
              <w:rPr>
                <w:rFonts w:ascii="Arial" w:hAnsi="Arial" w:cs="Arial"/>
                <w:i/>
                <w:sz w:val="20"/>
                <w:szCs w:val="20"/>
                <w:lang w:val="de-DE"/>
              </w:rPr>
              <w:t>Anmerkungen:</w:t>
            </w:r>
          </w:p>
          <w:p w14:paraId="74FA64DD" w14:textId="77777777" w:rsidR="00D23290" w:rsidRDefault="00D23290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423EF2A8" w14:textId="2288CBAD" w:rsidR="00D23290" w:rsidRPr="00E53B1D" w:rsidRDefault="00D23290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</w:tbl>
    <w:p w14:paraId="3EAE5B82" w14:textId="6F6EADAD" w:rsidR="000936A6" w:rsidRPr="00A0058E" w:rsidRDefault="000936A6" w:rsidP="007D265D">
      <w:pPr>
        <w:rPr>
          <w:rFonts w:ascii="Arial" w:hAnsi="Arial" w:cs="Arial"/>
          <w:sz w:val="20"/>
          <w:szCs w:val="20"/>
        </w:rPr>
      </w:pPr>
    </w:p>
    <w:p w14:paraId="1265B653" w14:textId="356CF0FD" w:rsidR="00E53B1D" w:rsidRDefault="00E53B1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F65F77F" w14:textId="77777777" w:rsidR="00C947B8" w:rsidRPr="00A0058E" w:rsidRDefault="00C947B8" w:rsidP="007D265D">
      <w:pPr>
        <w:rPr>
          <w:rFonts w:ascii="Arial" w:hAnsi="Arial" w:cs="Arial"/>
          <w:sz w:val="20"/>
          <w:szCs w:val="20"/>
        </w:rPr>
      </w:pPr>
    </w:p>
    <w:p w14:paraId="51D06C3F" w14:textId="48FA6ADC" w:rsidR="00E007FB" w:rsidRPr="002E663C" w:rsidRDefault="00E007FB" w:rsidP="002E663C">
      <w:pPr>
        <w:pStyle w:val="berschrift1"/>
      </w:pPr>
      <w:r w:rsidRPr="002E663C">
        <w:t xml:space="preserve">4. </w:t>
      </w:r>
      <w:proofErr w:type="spellStart"/>
      <w:r w:rsidRPr="002E663C">
        <w:t>Physische</w:t>
      </w:r>
      <w:proofErr w:type="spellEnd"/>
      <w:r w:rsidRPr="002E663C">
        <w:t xml:space="preserve"> </w:t>
      </w:r>
      <w:proofErr w:type="spellStart"/>
      <w:r w:rsidRPr="002E663C">
        <w:t>Sicherheit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1553"/>
        <w:gridCol w:w="1553"/>
      </w:tblGrid>
      <w:tr w:rsidR="00E007FB" w:rsidRPr="00A0058E" w14:paraId="31030208" w14:textId="77777777" w:rsidTr="00BE1C88">
        <w:trPr>
          <w:trHeight w:val="276"/>
        </w:trPr>
        <w:tc>
          <w:tcPr>
            <w:tcW w:w="5524" w:type="dxa"/>
          </w:tcPr>
          <w:p w14:paraId="3663F3A3" w14:textId="77777777" w:rsidR="00E007FB" w:rsidRPr="00A0058E" w:rsidRDefault="00E007FB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14:paraId="33867D7F" w14:textId="77777777" w:rsidR="00E007FB" w:rsidRPr="00A0058E" w:rsidRDefault="00E007FB" w:rsidP="00BE1C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058E">
              <w:rPr>
                <w:rFonts w:ascii="Arial" w:hAnsi="Arial" w:cs="Arial"/>
                <w:b/>
                <w:bCs/>
                <w:sz w:val="20"/>
                <w:szCs w:val="20"/>
              </w:rPr>
              <w:t>Ja</w:t>
            </w:r>
          </w:p>
        </w:tc>
        <w:tc>
          <w:tcPr>
            <w:tcW w:w="1553" w:type="dxa"/>
          </w:tcPr>
          <w:p w14:paraId="49893D57" w14:textId="77777777" w:rsidR="00E007FB" w:rsidRPr="00A0058E" w:rsidRDefault="00E007FB" w:rsidP="00BE1C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058E">
              <w:rPr>
                <w:rFonts w:ascii="Arial" w:hAnsi="Arial" w:cs="Arial"/>
                <w:b/>
                <w:bCs/>
                <w:sz w:val="20"/>
                <w:szCs w:val="20"/>
              </w:rPr>
              <w:t>Nein</w:t>
            </w:r>
          </w:p>
        </w:tc>
      </w:tr>
      <w:tr w:rsidR="00E007FB" w:rsidRPr="00E53B1D" w14:paraId="3BBE657A" w14:textId="77777777" w:rsidTr="00BE1C88">
        <w:trPr>
          <w:trHeight w:val="276"/>
        </w:trPr>
        <w:tc>
          <w:tcPr>
            <w:tcW w:w="5524" w:type="dxa"/>
          </w:tcPr>
          <w:p w14:paraId="5B71B510" w14:textId="1FEFFE9D" w:rsidR="00E007FB" w:rsidRPr="00E53B1D" w:rsidRDefault="00E53B1D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E53B1D">
              <w:rPr>
                <w:rFonts w:ascii="Arial" w:hAnsi="Arial" w:cs="Arial"/>
                <w:sz w:val="20"/>
                <w:szCs w:val="20"/>
                <w:lang w:val="de-DE"/>
              </w:rPr>
              <w:t xml:space="preserve">Wurden </w:t>
            </w:r>
            <w:r w:rsidRPr="00E53B1D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Systeme</w:t>
            </w:r>
            <w:r w:rsidRPr="00E53B1D">
              <w:rPr>
                <w:rFonts w:ascii="Arial" w:hAnsi="Arial" w:cs="Arial"/>
                <w:sz w:val="20"/>
                <w:szCs w:val="20"/>
                <w:lang w:val="de-DE"/>
              </w:rPr>
              <w:t xml:space="preserve"> aktualisiert oder g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eändert (z.B. Chipkartensystem, Schlüsselausgabe, Überwachungspersonal wie Portier oder Sicherheitsfirma)</w:t>
            </w:r>
          </w:p>
        </w:tc>
        <w:tc>
          <w:tcPr>
            <w:tcW w:w="1553" w:type="dxa"/>
          </w:tcPr>
          <w:p w14:paraId="343BFD95" w14:textId="77777777" w:rsidR="00E007FB" w:rsidRPr="00E53B1D" w:rsidRDefault="00E007FB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7C7BFDA4" w14:textId="77777777" w:rsidR="00E007FB" w:rsidRPr="00E53B1D" w:rsidRDefault="00E007FB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E53B1D" w:rsidRPr="00E53B1D" w14:paraId="699700A0" w14:textId="77777777" w:rsidTr="00E52556">
        <w:trPr>
          <w:trHeight w:val="276"/>
        </w:trPr>
        <w:tc>
          <w:tcPr>
            <w:tcW w:w="5524" w:type="dxa"/>
          </w:tcPr>
          <w:p w14:paraId="5BD682C4" w14:textId="77777777" w:rsidR="00E53B1D" w:rsidRPr="00E53B1D" w:rsidRDefault="00E53B1D" w:rsidP="00E52556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E53B1D">
              <w:rPr>
                <w:rFonts w:ascii="Arial" w:hAnsi="Arial" w:cs="Arial"/>
                <w:sz w:val="20"/>
                <w:szCs w:val="20"/>
                <w:lang w:val="de-DE"/>
              </w:rPr>
              <w:t xml:space="preserve">Wurde die Form der </w:t>
            </w:r>
            <w:r w:rsidRPr="00A06253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Zugangskontrollen</w:t>
            </w:r>
            <w:r w:rsidRPr="00E53B1D">
              <w:rPr>
                <w:rFonts w:ascii="Arial" w:hAnsi="Arial" w:cs="Arial"/>
                <w:sz w:val="20"/>
                <w:szCs w:val="20"/>
                <w:lang w:val="de-DE"/>
              </w:rPr>
              <w:t xml:space="preserve"> zur identifizierten Luftfracht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geändert?</w:t>
            </w:r>
          </w:p>
        </w:tc>
        <w:tc>
          <w:tcPr>
            <w:tcW w:w="1553" w:type="dxa"/>
          </w:tcPr>
          <w:p w14:paraId="4F63815A" w14:textId="77777777" w:rsidR="00E53B1D" w:rsidRPr="00E53B1D" w:rsidRDefault="00E53B1D" w:rsidP="00E52556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376645F8" w14:textId="77777777" w:rsidR="00E53B1D" w:rsidRPr="00E53B1D" w:rsidRDefault="00E53B1D" w:rsidP="00E52556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D23290" w:rsidRPr="00E53B1D" w14:paraId="4F52597D" w14:textId="77777777" w:rsidTr="00E52556">
        <w:trPr>
          <w:trHeight w:val="276"/>
        </w:trPr>
        <w:tc>
          <w:tcPr>
            <w:tcW w:w="5524" w:type="dxa"/>
          </w:tcPr>
          <w:p w14:paraId="3EE937A3" w14:textId="5F09EB67" w:rsidR="00D23290" w:rsidRPr="00E53B1D" w:rsidRDefault="00D23290" w:rsidP="00E52556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Wurden etwaige externe Personengruppen (z.B. Reinigung, Reparatur, etc.) berücksichtigt?</w:t>
            </w:r>
          </w:p>
        </w:tc>
        <w:tc>
          <w:tcPr>
            <w:tcW w:w="1553" w:type="dxa"/>
          </w:tcPr>
          <w:p w14:paraId="14083B77" w14:textId="77777777" w:rsidR="00D23290" w:rsidRPr="00E53B1D" w:rsidRDefault="00D23290" w:rsidP="00E52556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1ADDF024" w14:textId="77777777" w:rsidR="00D23290" w:rsidRPr="00E53B1D" w:rsidRDefault="00D23290" w:rsidP="00E52556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E53B1D" w:rsidRPr="00E53B1D" w14:paraId="0A7442D3" w14:textId="77777777" w:rsidTr="00BE1C88">
        <w:trPr>
          <w:trHeight w:val="276"/>
        </w:trPr>
        <w:tc>
          <w:tcPr>
            <w:tcW w:w="5524" w:type="dxa"/>
          </w:tcPr>
          <w:p w14:paraId="12EF6745" w14:textId="209E1843" w:rsidR="00E53B1D" w:rsidRPr="00E53B1D" w:rsidRDefault="00E53B1D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Wurden </w:t>
            </w:r>
            <w:r w:rsidRPr="00E53B1D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bauliche Änderungen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am Gebäude vorgenommen?</w:t>
            </w:r>
          </w:p>
        </w:tc>
        <w:tc>
          <w:tcPr>
            <w:tcW w:w="1553" w:type="dxa"/>
          </w:tcPr>
          <w:p w14:paraId="05597240" w14:textId="77777777" w:rsidR="00E53B1D" w:rsidRPr="00E53B1D" w:rsidRDefault="00E53B1D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5380ACDB" w14:textId="77777777" w:rsidR="00E53B1D" w:rsidRPr="00E53B1D" w:rsidRDefault="00E53B1D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E53B1D" w:rsidRPr="00E53B1D" w14:paraId="20DDE68B" w14:textId="77777777" w:rsidTr="00BE1C88">
        <w:trPr>
          <w:trHeight w:val="276"/>
        </w:trPr>
        <w:tc>
          <w:tcPr>
            <w:tcW w:w="5524" w:type="dxa"/>
          </w:tcPr>
          <w:p w14:paraId="16DA8BAA" w14:textId="7C547CE2" w:rsidR="00E53B1D" w:rsidRDefault="00E53B1D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Sind alle Fenster und Türen in einwandfreiem Zustand?</w:t>
            </w:r>
          </w:p>
        </w:tc>
        <w:tc>
          <w:tcPr>
            <w:tcW w:w="1553" w:type="dxa"/>
          </w:tcPr>
          <w:p w14:paraId="592CBF0A" w14:textId="77777777" w:rsidR="00E53B1D" w:rsidRPr="00E53B1D" w:rsidRDefault="00E53B1D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24A9CB03" w14:textId="77777777" w:rsidR="00E53B1D" w:rsidRPr="00E53B1D" w:rsidRDefault="00E53B1D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E53B1D" w:rsidRPr="00E53B1D" w14:paraId="0CE57013" w14:textId="77777777" w:rsidTr="00BE1C88">
        <w:trPr>
          <w:trHeight w:val="276"/>
        </w:trPr>
        <w:tc>
          <w:tcPr>
            <w:tcW w:w="5524" w:type="dxa"/>
          </w:tcPr>
          <w:p w14:paraId="08EDE4E4" w14:textId="22CC3358" w:rsidR="00E53B1D" w:rsidRDefault="00E53B1D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Wenn ein </w:t>
            </w:r>
            <w:r w:rsidRPr="00A06253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Kamerasystem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vorhanden ist, wurde es auf Funktionalität überprüft (z.B. wurde der Winkel verändert)</w:t>
            </w:r>
          </w:p>
        </w:tc>
        <w:tc>
          <w:tcPr>
            <w:tcW w:w="1553" w:type="dxa"/>
          </w:tcPr>
          <w:p w14:paraId="2972B514" w14:textId="77777777" w:rsidR="00E53B1D" w:rsidRPr="00E53B1D" w:rsidRDefault="00E53B1D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30998739" w14:textId="77777777" w:rsidR="00E53B1D" w:rsidRPr="00E53B1D" w:rsidRDefault="00E53B1D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D23290" w:rsidRPr="00E53B1D" w14:paraId="78B58032" w14:textId="77777777" w:rsidTr="00D23290">
        <w:trPr>
          <w:trHeight w:val="863"/>
        </w:trPr>
        <w:tc>
          <w:tcPr>
            <w:tcW w:w="8630" w:type="dxa"/>
            <w:gridSpan w:val="3"/>
          </w:tcPr>
          <w:p w14:paraId="546D1B19" w14:textId="58E18945" w:rsidR="00D23290" w:rsidRPr="00E53B1D" w:rsidRDefault="00D23290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 w:rsidRPr="00A0058E">
              <w:rPr>
                <w:rFonts w:ascii="Arial" w:hAnsi="Arial" w:cs="Arial"/>
                <w:i/>
                <w:sz w:val="20"/>
                <w:szCs w:val="20"/>
              </w:rPr>
              <w:t>Anmerkungen</w:t>
            </w:r>
            <w:proofErr w:type="spellEnd"/>
            <w:r w:rsidRPr="00A0058E">
              <w:rPr>
                <w:rFonts w:ascii="Arial" w:hAnsi="Arial" w:cs="Arial"/>
                <w:i/>
                <w:sz w:val="20"/>
                <w:szCs w:val="20"/>
              </w:rPr>
              <w:t>:</w:t>
            </w:r>
          </w:p>
        </w:tc>
      </w:tr>
    </w:tbl>
    <w:p w14:paraId="6D12E203" w14:textId="77777777" w:rsidR="00696AE2" w:rsidRDefault="00696AE2" w:rsidP="007D265D">
      <w:pPr>
        <w:rPr>
          <w:rFonts w:ascii="Arial" w:hAnsi="Arial" w:cs="Arial"/>
          <w:b/>
          <w:bCs/>
          <w:sz w:val="20"/>
          <w:szCs w:val="20"/>
        </w:rPr>
      </w:pPr>
    </w:p>
    <w:p w14:paraId="0CF7AB3F" w14:textId="3257CAFC" w:rsidR="00E007FB" w:rsidRPr="002E663C" w:rsidRDefault="00E007FB" w:rsidP="002E663C">
      <w:pPr>
        <w:pStyle w:val="berschrift1"/>
      </w:pPr>
      <w:r w:rsidRPr="002E663C">
        <w:t xml:space="preserve">5. </w:t>
      </w:r>
      <w:proofErr w:type="spellStart"/>
      <w:r w:rsidRPr="002E663C">
        <w:t>Produktion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1553"/>
        <w:gridCol w:w="1553"/>
      </w:tblGrid>
      <w:tr w:rsidR="00E007FB" w:rsidRPr="00A0058E" w14:paraId="4F60FDB1" w14:textId="77777777" w:rsidTr="00BE1C88">
        <w:trPr>
          <w:trHeight w:val="276"/>
        </w:trPr>
        <w:tc>
          <w:tcPr>
            <w:tcW w:w="5524" w:type="dxa"/>
          </w:tcPr>
          <w:p w14:paraId="0B0D9BB2" w14:textId="77777777" w:rsidR="00E007FB" w:rsidRPr="00A0058E" w:rsidRDefault="00E007FB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14:paraId="241ABD27" w14:textId="77777777" w:rsidR="00E007FB" w:rsidRPr="00A0058E" w:rsidRDefault="00E007FB" w:rsidP="00BE1C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058E">
              <w:rPr>
                <w:rFonts w:ascii="Arial" w:hAnsi="Arial" w:cs="Arial"/>
                <w:b/>
                <w:bCs/>
                <w:sz w:val="20"/>
                <w:szCs w:val="20"/>
              </w:rPr>
              <w:t>Ja</w:t>
            </w:r>
          </w:p>
        </w:tc>
        <w:tc>
          <w:tcPr>
            <w:tcW w:w="1553" w:type="dxa"/>
          </w:tcPr>
          <w:p w14:paraId="30D75191" w14:textId="77777777" w:rsidR="00E007FB" w:rsidRPr="00A0058E" w:rsidRDefault="00E007FB" w:rsidP="00BE1C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058E">
              <w:rPr>
                <w:rFonts w:ascii="Arial" w:hAnsi="Arial" w:cs="Arial"/>
                <w:b/>
                <w:bCs/>
                <w:sz w:val="20"/>
                <w:szCs w:val="20"/>
              </w:rPr>
              <w:t>Nein</w:t>
            </w:r>
          </w:p>
        </w:tc>
      </w:tr>
      <w:tr w:rsidR="00E007FB" w:rsidRPr="00E53B1D" w14:paraId="7697BFA4" w14:textId="77777777" w:rsidTr="00BE1C88">
        <w:trPr>
          <w:trHeight w:val="276"/>
        </w:trPr>
        <w:tc>
          <w:tcPr>
            <w:tcW w:w="5524" w:type="dxa"/>
          </w:tcPr>
          <w:p w14:paraId="56F15D38" w14:textId="78444831" w:rsidR="00E007FB" w:rsidRPr="00E53B1D" w:rsidRDefault="00E53B1D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E53B1D">
              <w:rPr>
                <w:rFonts w:ascii="Arial" w:hAnsi="Arial" w:cs="Arial"/>
                <w:sz w:val="20"/>
                <w:szCs w:val="20"/>
                <w:lang w:val="de-DE"/>
              </w:rPr>
              <w:t xml:space="preserve">Gab es </w:t>
            </w:r>
            <w:r w:rsidR="004171BA" w:rsidRPr="00E53B1D">
              <w:rPr>
                <w:rFonts w:ascii="Arial" w:hAnsi="Arial" w:cs="Arial"/>
                <w:sz w:val="20"/>
                <w:szCs w:val="20"/>
                <w:lang w:val="de-DE"/>
              </w:rPr>
              <w:t>Änderungen</w:t>
            </w:r>
            <w:r w:rsidRPr="00E53B1D">
              <w:rPr>
                <w:rFonts w:ascii="Arial" w:hAnsi="Arial" w:cs="Arial"/>
                <w:sz w:val="20"/>
                <w:szCs w:val="20"/>
                <w:lang w:val="de-DE"/>
              </w:rPr>
              <w:t xml:space="preserve"> im P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rozess</w:t>
            </w:r>
            <w:r w:rsidR="004171BA">
              <w:rPr>
                <w:rFonts w:ascii="Arial" w:hAnsi="Arial" w:cs="Arial"/>
                <w:sz w:val="20"/>
                <w:szCs w:val="20"/>
                <w:lang w:val="de-DE"/>
              </w:rPr>
              <w:t>?</w:t>
            </w:r>
          </w:p>
        </w:tc>
        <w:tc>
          <w:tcPr>
            <w:tcW w:w="1553" w:type="dxa"/>
          </w:tcPr>
          <w:p w14:paraId="04921918" w14:textId="77777777" w:rsidR="00E007FB" w:rsidRPr="00E53B1D" w:rsidRDefault="00E007FB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73D968D6" w14:textId="77777777" w:rsidR="00E007FB" w:rsidRPr="00E53B1D" w:rsidRDefault="00E007FB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171BA" w:rsidRPr="00E53B1D" w14:paraId="0005C431" w14:textId="77777777" w:rsidTr="00BE1C88">
        <w:trPr>
          <w:trHeight w:val="276"/>
        </w:trPr>
        <w:tc>
          <w:tcPr>
            <w:tcW w:w="5524" w:type="dxa"/>
          </w:tcPr>
          <w:p w14:paraId="34D88CB2" w14:textId="1BFD9B64" w:rsidR="004171BA" w:rsidRPr="00E53B1D" w:rsidRDefault="004171BA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Gab es Änderungen im Zugelassenen Personenkreis?</w:t>
            </w:r>
          </w:p>
        </w:tc>
        <w:tc>
          <w:tcPr>
            <w:tcW w:w="1553" w:type="dxa"/>
          </w:tcPr>
          <w:p w14:paraId="729A6B7E" w14:textId="77777777" w:rsidR="004171BA" w:rsidRPr="00E53B1D" w:rsidRDefault="004171BA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291AB105" w14:textId="77777777" w:rsidR="004171BA" w:rsidRPr="00E53B1D" w:rsidRDefault="004171BA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171BA" w:rsidRPr="00E53B1D" w14:paraId="54111C31" w14:textId="77777777" w:rsidTr="00BE1C88">
        <w:trPr>
          <w:trHeight w:val="276"/>
        </w:trPr>
        <w:tc>
          <w:tcPr>
            <w:tcW w:w="5524" w:type="dxa"/>
          </w:tcPr>
          <w:p w14:paraId="680BFD6F" w14:textId="350366E5" w:rsidR="004171BA" w:rsidRDefault="004171BA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Falls vorhanden, wurden die eingeführten Kontrollen verifiziert?</w:t>
            </w:r>
          </w:p>
        </w:tc>
        <w:tc>
          <w:tcPr>
            <w:tcW w:w="1553" w:type="dxa"/>
          </w:tcPr>
          <w:p w14:paraId="2F067CEB" w14:textId="77777777" w:rsidR="004171BA" w:rsidRPr="00E53B1D" w:rsidRDefault="004171BA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26F304EF" w14:textId="77777777" w:rsidR="004171BA" w:rsidRPr="00E53B1D" w:rsidRDefault="004171BA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A06325" w:rsidRPr="00E53B1D" w14:paraId="6080BE0D" w14:textId="77777777" w:rsidTr="005655BA">
        <w:trPr>
          <w:trHeight w:val="863"/>
        </w:trPr>
        <w:tc>
          <w:tcPr>
            <w:tcW w:w="8630" w:type="dxa"/>
            <w:gridSpan w:val="3"/>
          </w:tcPr>
          <w:p w14:paraId="1A8E4F31" w14:textId="77777777" w:rsidR="00A06325" w:rsidRPr="00E53B1D" w:rsidRDefault="00A06325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 w:rsidRPr="00A0058E">
              <w:rPr>
                <w:rFonts w:ascii="Arial" w:hAnsi="Arial" w:cs="Arial"/>
                <w:i/>
                <w:sz w:val="20"/>
                <w:szCs w:val="20"/>
              </w:rPr>
              <w:t>Anmerkungen</w:t>
            </w:r>
            <w:proofErr w:type="spellEnd"/>
            <w:r w:rsidRPr="00A0058E">
              <w:rPr>
                <w:rFonts w:ascii="Arial" w:hAnsi="Arial" w:cs="Arial"/>
                <w:i/>
                <w:sz w:val="20"/>
                <w:szCs w:val="20"/>
              </w:rPr>
              <w:t>:</w:t>
            </w:r>
          </w:p>
        </w:tc>
      </w:tr>
    </w:tbl>
    <w:p w14:paraId="4CB01A41" w14:textId="0730A22A" w:rsidR="00E007FB" w:rsidRDefault="00E007FB" w:rsidP="007D265D">
      <w:pPr>
        <w:rPr>
          <w:rFonts w:ascii="Arial" w:hAnsi="Arial" w:cs="Arial"/>
          <w:sz w:val="20"/>
          <w:szCs w:val="20"/>
        </w:rPr>
      </w:pPr>
    </w:p>
    <w:p w14:paraId="6FC9C7B9" w14:textId="5E8F210D" w:rsidR="004171BA" w:rsidRDefault="004171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3F3E2F7" w14:textId="77777777" w:rsidR="00A0058E" w:rsidRPr="00A0058E" w:rsidRDefault="00A0058E" w:rsidP="007D265D">
      <w:pPr>
        <w:rPr>
          <w:rFonts w:ascii="Arial" w:hAnsi="Arial" w:cs="Arial"/>
          <w:sz w:val="20"/>
          <w:szCs w:val="20"/>
        </w:rPr>
      </w:pPr>
    </w:p>
    <w:p w14:paraId="6B2B04B5" w14:textId="357DCF0B" w:rsidR="00E007FB" w:rsidRPr="002E663C" w:rsidRDefault="00E007FB" w:rsidP="002E663C">
      <w:pPr>
        <w:pStyle w:val="berschrift1"/>
      </w:pPr>
      <w:r w:rsidRPr="002E663C">
        <w:t xml:space="preserve">6. </w:t>
      </w:r>
      <w:proofErr w:type="spellStart"/>
      <w:r w:rsidRPr="002E663C">
        <w:t>Verpackung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1553"/>
        <w:gridCol w:w="1553"/>
      </w:tblGrid>
      <w:tr w:rsidR="00E007FB" w:rsidRPr="00A0058E" w14:paraId="41500407" w14:textId="77777777" w:rsidTr="00BE1C88">
        <w:trPr>
          <w:trHeight w:val="276"/>
        </w:trPr>
        <w:tc>
          <w:tcPr>
            <w:tcW w:w="5524" w:type="dxa"/>
          </w:tcPr>
          <w:p w14:paraId="09CFFAC3" w14:textId="77777777" w:rsidR="00E007FB" w:rsidRPr="00A0058E" w:rsidRDefault="00E007FB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14:paraId="0AD3B03C" w14:textId="77777777" w:rsidR="00E007FB" w:rsidRPr="00A0058E" w:rsidRDefault="00E007FB" w:rsidP="00BE1C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058E">
              <w:rPr>
                <w:rFonts w:ascii="Arial" w:hAnsi="Arial" w:cs="Arial"/>
                <w:b/>
                <w:bCs/>
                <w:sz w:val="20"/>
                <w:szCs w:val="20"/>
              </w:rPr>
              <w:t>Ja</w:t>
            </w:r>
          </w:p>
        </w:tc>
        <w:tc>
          <w:tcPr>
            <w:tcW w:w="1553" w:type="dxa"/>
          </w:tcPr>
          <w:p w14:paraId="761C9368" w14:textId="77777777" w:rsidR="00E007FB" w:rsidRPr="00A0058E" w:rsidRDefault="00E007FB" w:rsidP="00BE1C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058E">
              <w:rPr>
                <w:rFonts w:ascii="Arial" w:hAnsi="Arial" w:cs="Arial"/>
                <w:b/>
                <w:bCs/>
                <w:sz w:val="20"/>
                <w:szCs w:val="20"/>
              </w:rPr>
              <w:t>Nein</w:t>
            </w:r>
          </w:p>
        </w:tc>
      </w:tr>
      <w:tr w:rsidR="004171BA" w:rsidRPr="00E53B1D" w14:paraId="43EB0F61" w14:textId="77777777" w:rsidTr="005655BA">
        <w:trPr>
          <w:trHeight w:val="276"/>
        </w:trPr>
        <w:tc>
          <w:tcPr>
            <w:tcW w:w="5524" w:type="dxa"/>
          </w:tcPr>
          <w:p w14:paraId="24F386EF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E53B1D">
              <w:rPr>
                <w:rFonts w:ascii="Arial" w:hAnsi="Arial" w:cs="Arial"/>
                <w:sz w:val="20"/>
                <w:szCs w:val="20"/>
                <w:lang w:val="de-DE"/>
              </w:rPr>
              <w:t>Gab es Änderungen im P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rozess?</w:t>
            </w:r>
          </w:p>
        </w:tc>
        <w:tc>
          <w:tcPr>
            <w:tcW w:w="1553" w:type="dxa"/>
          </w:tcPr>
          <w:p w14:paraId="2D8C3453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76C02226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171BA" w:rsidRPr="00E53B1D" w14:paraId="0093C5F1" w14:textId="77777777" w:rsidTr="005655BA">
        <w:trPr>
          <w:trHeight w:val="276"/>
        </w:trPr>
        <w:tc>
          <w:tcPr>
            <w:tcW w:w="5524" w:type="dxa"/>
          </w:tcPr>
          <w:p w14:paraId="2BB9D495" w14:textId="0574A9B4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Gab es Änderungen im </w:t>
            </w:r>
            <w:r w:rsidR="00A06253">
              <w:rPr>
                <w:rFonts w:ascii="Arial" w:hAnsi="Arial" w:cs="Arial"/>
                <w:sz w:val="20"/>
                <w:szCs w:val="20"/>
                <w:lang w:val="de-DE"/>
              </w:rPr>
              <w:t>z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ugelassenen </w:t>
            </w:r>
            <w:r w:rsidRPr="00A06253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Personenkreis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?</w:t>
            </w:r>
          </w:p>
        </w:tc>
        <w:tc>
          <w:tcPr>
            <w:tcW w:w="1553" w:type="dxa"/>
          </w:tcPr>
          <w:p w14:paraId="131D1187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5D3620C3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171BA" w:rsidRPr="00E53B1D" w14:paraId="027D7E0B" w14:textId="77777777" w:rsidTr="005655BA">
        <w:trPr>
          <w:trHeight w:val="276"/>
        </w:trPr>
        <w:tc>
          <w:tcPr>
            <w:tcW w:w="5524" w:type="dxa"/>
          </w:tcPr>
          <w:p w14:paraId="57DBF2C8" w14:textId="679F245F" w:rsidR="004171BA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Gab es Änderungen betreffen</w:t>
            </w:r>
            <w:r w:rsidR="00A06253">
              <w:rPr>
                <w:rFonts w:ascii="Arial" w:hAnsi="Arial" w:cs="Arial"/>
                <w:sz w:val="20"/>
                <w:szCs w:val="20"/>
                <w:lang w:val="de-DE"/>
              </w:rPr>
              <w:t>d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dem zu verwendenden </w:t>
            </w:r>
            <w:r w:rsidRPr="00A06253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Verpackungsmaterial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bzw. ist das gelagerte Verpackungsmaterial in einwandfreiem Zustand.</w:t>
            </w:r>
          </w:p>
        </w:tc>
        <w:tc>
          <w:tcPr>
            <w:tcW w:w="1553" w:type="dxa"/>
          </w:tcPr>
          <w:p w14:paraId="2BFDD8F8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447974AA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171BA" w:rsidRPr="00E53B1D" w14:paraId="5A39F995" w14:textId="77777777" w:rsidTr="005655BA">
        <w:trPr>
          <w:trHeight w:val="276"/>
        </w:trPr>
        <w:tc>
          <w:tcPr>
            <w:tcW w:w="5524" w:type="dxa"/>
          </w:tcPr>
          <w:p w14:paraId="657B882E" w14:textId="16DFE53F" w:rsidR="004171BA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Gab es Änderungen betreffend des </w:t>
            </w:r>
            <w:r w:rsidRPr="00A06253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Lagerbereiches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für entsprechendes Verpackungsmaterial (z.B. Siegel, Sicherheitsklebeband,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de-DE"/>
              </w:rPr>
              <w:t>etc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de-DE"/>
              </w:rPr>
              <w:t>)</w:t>
            </w:r>
          </w:p>
        </w:tc>
        <w:tc>
          <w:tcPr>
            <w:tcW w:w="1553" w:type="dxa"/>
          </w:tcPr>
          <w:p w14:paraId="4F244C3D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3E8D9FD8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171BA" w:rsidRPr="00E53B1D" w14:paraId="2BBD32CD" w14:textId="77777777" w:rsidTr="005655BA">
        <w:trPr>
          <w:trHeight w:val="276"/>
        </w:trPr>
        <w:tc>
          <w:tcPr>
            <w:tcW w:w="5524" w:type="dxa"/>
          </w:tcPr>
          <w:p w14:paraId="401D4DA5" w14:textId="77777777" w:rsidR="004171BA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Falls vorhanden, wurden die eingeführten Kontrollen verifiziert?</w:t>
            </w:r>
          </w:p>
        </w:tc>
        <w:tc>
          <w:tcPr>
            <w:tcW w:w="1553" w:type="dxa"/>
          </w:tcPr>
          <w:p w14:paraId="3F389B65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79AE3892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171BA" w:rsidRPr="004171BA" w14:paraId="1A677BA3" w14:textId="77777777" w:rsidTr="004171BA">
        <w:trPr>
          <w:trHeight w:val="276"/>
        </w:trPr>
        <w:tc>
          <w:tcPr>
            <w:tcW w:w="5524" w:type="dxa"/>
          </w:tcPr>
          <w:p w14:paraId="38375543" w14:textId="362CD28E" w:rsidR="004171BA" w:rsidRPr="004171BA" w:rsidRDefault="004171BA" w:rsidP="00C45E63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Ist die aktuelle Form der Verpackung noch </w:t>
            </w:r>
            <w:r w:rsidR="00A06253">
              <w:rPr>
                <w:rFonts w:ascii="Arial" w:hAnsi="Arial" w:cs="Arial"/>
                <w:sz w:val="20"/>
                <w:szCs w:val="20"/>
                <w:lang w:val="de-DE"/>
              </w:rPr>
              <w:t>m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anipulationssicher?</w:t>
            </w:r>
          </w:p>
        </w:tc>
        <w:tc>
          <w:tcPr>
            <w:tcW w:w="1553" w:type="dxa"/>
          </w:tcPr>
          <w:p w14:paraId="3DCEACC1" w14:textId="77777777" w:rsidR="004171BA" w:rsidRPr="004171BA" w:rsidRDefault="004171BA" w:rsidP="00C45E63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3CC6318B" w14:textId="77777777" w:rsidR="004171BA" w:rsidRPr="004171BA" w:rsidRDefault="004171BA" w:rsidP="00C45E63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171BA" w:rsidRPr="004171BA" w14:paraId="4546D6E5" w14:textId="77777777" w:rsidTr="004171BA">
        <w:trPr>
          <w:trHeight w:val="276"/>
        </w:trPr>
        <w:tc>
          <w:tcPr>
            <w:tcW w:w="5524" w:type="dxa"/>
          </w:tcPr>
          <w:p w14:paraId="0D483C73" w14:textId="7A4D1591" w:rsidR="004171BA" w:rsidRDefault="004171BA" w:rsidP="00C45E63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171BA">
              <w:rPr>
                <w:rFonts w:ascii="Arial" w:hAnsi="Arial" w:cs="Arial"/>
                <w:sz w:val="20"/>
                <w:szCs w:val="20"/>
                <w:lang w:val="de-DE"/>
              </w:rPr>
              <w:t xml:space="preserve">Wurde ein </w:t>
            </w:r>
            <w:r w:rsidR="00A06253" w:rsidRPr="004171BA">
              <w:rPr>
                <w:rFonts w:ascii="Arial" w:hAnsi="Arial" w:cs="Arial"/>
                <w:sz w:val="20"/>
                <w:szCs w:val="20"/>
                <w:lang w:val="de-DE"/>
              </w:rPr>
              <w:t>Manipulation</w:t>
            </w:r>
            <w:r w:rsidR="00A06253">
              <w:rPr>
                <w:rFonts w:ascii="Arial" w:hAnsi="Arial" w:cs="Arial"/>
                <w:sz w:val="20"/>
                <w:szCs w:val="20"/>
                <w:lang w:val="de-DE"/>
              </w:rPr>
              <w:t>s-</w:t>
            </w:r>
            <w:r w:rsidRPr="004171BA">
              <w:rPr>
                <w:rFonts w:ascii="Arial" w:hAnsi="Arial" w:cs="Arial"/>
                <w:sz w:val="20"/>
                <w:szCs w:val="20"/>
                <w:lang w:val="de-DE"/>
              </w:rPr>
              <w:t>Test durchgeführt?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 </w:t>
            </w:r>
          </w:p>
        </w:tc>
        <w:tc>
          <w:tcPr>
            <w:tcW w:w="1553" w:type="dxa"/>
          </w:tcPr>
          <w:p w14:paraId="2743BA95" w14:textId="77777777" w:rsidR="004171BA" w:rsidRPr="004171BA" w:rsidRDefault="004171BA" w:rsidP="00C45E63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6C599F72" w14:textId="77777777" w:rsidR="004171BA" w:rsidRPr="004171BA" w:rsidRDefault="004171BA" w:rsidP="00C45E63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2E663C" w:rsidRPr="00E53B1D" w14:paraId="440E8BEE" w14:textId="77777777" w:rsidTr="005655BA">
        <w:trPr>
          <w:trHeight w:val="863"/>
        </w:trPr>
        <w:tc>
          <w:tcPr>
            <w:tcW w:w="8630" w:type="dxa"/>
            <w:gridSpan w:val="3"/>
          </w:tcPr>
          <w:p w14:paraId="61D85A56" w14:textId="77777777" w:rsidR="002E663C" w:rsidRPr="00E53B1D" w:rsidRDefault="002E663C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 w:rsidRPr="00A0058E">
              <w:rPr>
                <w:rFonts w:ascii="Arial" w:hAnsi="Arial" w:cs="Arial"/>
                <w:i/>
                <w:sz w:val="20"/>
                <w:szCs w:val="20"/>
              </w:rPr>
              <w:t>Anmerkungen</w:t>
            </w:r>
            <w:proofErr w:type="spellEnd"/>
            <w:r w:rsidRPr="00A0058E">
              <w:rPr>
                <w:rFonts w:ascii="Arial" w:hAnsi="Arial" w:cs="Arial"/>
                <w:i/>
                <w:sz w:val="20"/>
                <w:szCs w:val="20"/>
              </w:rPr>
              <w:t>:</w:t>
            </w:r>
          </w:p>
        </w:tc>
      </w:tr>
    </w:tbl>
    <w:p w14:paraId="71F6CC45" w14:textId="24076AA7" w:rsidR="00E007FB" w:rsidRPr="00A0058E" w:rsidRDefault="00E007FB" w:rsidP="007D265D">
      <w:pPr>
        <w:rPr>
          <w:rFonts w:ascii="Arial" w:hAnsi="Arial" w:cs="Arial"/>
          <w:sz w:val="20"/>
          <w:szCs w:val="20"/>
        </w:rPr>
      </w:pPr>
    </w:p>
    <w:p w14:paraId="1EF75CA2" w14:textId="1C456645" w:rsidR="00E007FB" w:rsidRPr="002E663C" w:rsidRDefault="00E007FB" w:rsidP="002E663C">
      <w:pPr>
        <w:pStyle w:val="berschrift1"/>
      </w:pPr>
      <w:r w:rsidRPr="002E663C">
        <w:t xml:space="preserve">7. </w:t>
      </w:r>
      <w:proofErr w:type="spellStart"/>
      <w:r w:rsidRPr="002E663C">
        <w:t>Lagerung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1553"/>
        <w:gridCol w:w="1553"/>
      </w:tblGrid>
      <w:tr w:rsidR="00E007FB" w:rsidRPr="00A0058E" w14:paraId="0F8A4C12" w14:textId="77777777" w:rsidTr="00BE1C88">
        <w:trPr>
          <w:trHeight w:val="276"/>
        </w:trPr>
        <w:tc>
          <w:tcPr>
            <w:tcW w:w="5524" w:type="dxa"/>
          </w:tcPr>
          <w:p w14:paraId="123703A5" w14:textId="77777777" w:rsidR="00E007FB" w:rsidRPr="00A0058E" w:rsidRDefault="00E007FB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14:paraId="63937953" w14:textId="77777777" w:rsidR="00E007FB" w:rsidRPr="00A0058E" w:rsidRDefault="00E007FB" w:rsidP="00BE1C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058E">
              <w:rPr>
                <w:rFonts w:ascii="Arial" w:hAnsi="Arial" w:cs="Arial"/>
                <w:b/>
                <w:bCs/>
                <w:sz w:val="20"/>
                <w:szCs w:val="20"/>
              </w:rPr>
              <w:t>Ja</w:t>
            </w:r>
          </w:p>
        </w:tc>
        <w:tc>
          <w:tcPr>
            <w:tcW w:w="1553" w:type="dxa"/>
          </w:tcPr>
          <w:p w14:paraId="2BA261AF" w14:textId="77777777" w:rsidR="00E007FB" w:rsidRPr="00A0058E" w:rsidRDefault="00E007FB" w:rsidP="00BE1C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058E">
              <w:rPr>
                <w:rFonts w:ascii="Arial" w:hAnsi="Arial" w:cs="Arial"/>
                <w:b/>
                <w:bCs/>
                <w:sz w:val="20"/>
                <w:szCs w:val="20"/>
              </w:rPr>
              <w:t>Nein</w:t>
            </w:r>
          </w:p>
        </w:tc>
      </w:tr>
      <w:tr w:rsidR="004171BA" w:rsidRPr="00E53B1D" w14:paraId="4059FA15" w14:textId="77777777" w:rsidTr="004171BA">
        <w:trPr>
          <w:trHeight w:val="276"/>
        </w:trPr>
        <w:tc>
          <w:tcPr>
            <w:tcW w:w="5524" w:type="dxa"/>
          </w:tcPr>
          <w:p w14:paraId="1135EDE5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E53B1D">
              <w:rPr>
                <w:rFonts w:ascii="Arial" w:hAnsi="Arial" w:cs="Arial"/>
                <w:sz w:val="20"/>
                <w:szCs w:val="20"/>
                <w:lang w:val="de-DE"/>
              </w:rPr>
              <w:t>Gab es Änderungen im P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rozess?</w:t>
            </w:r>
          </w:p>
        </w:tc>
        <w:tc>
          <w:tcPr>
            <w:tcW w:w="1553" w:type="dxa"/>
          </w:tcPr>
          <w:p w14:paraId="5CF4120D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1A656ED7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171BA" w:rsidRPr="00E53B1D" w14:paraId="400B8601" w14:textId="77777777" w:rsidTr="004171BA">
        <w:trPr>
          <w:trHeight w:val="276"/>
        </w:trPr>
        <w:tc>
          <w:tcPr>
            <w:tcW w:w="5524" w:type="dxa"/>
          </w:tcPr>
          <w:p w14:paraId="56DBD883" w14:textId="63AE69DC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Gab es Änderungen im </w:t>
            </w:r>
            <w:r w:rsidR="00750A3C">
              <w:rPr>
                <w:rFonts w:ascii="Arial" w:hAnsi="Arial" w:cs="Arial"/>
                <w:sz w:val="20"/>
                <w:szCs w:val="20"/>
                <w:lang w:val="de-DE"/>
              </w:rPr>
              <w:t>z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ugelassenen Personenkreis?</w:t>
            </w:r>
          </w:p>
        </w:tc>
        <w:tc>
          <w:tcPr>
            <w:tcW w:w="1553" w:type="dxa"/>
          </w:tcPr>
          <w:p w14:paraId="4B0DEE1C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70747DD0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171BA" w:rsidRPr="00E53B1D" w14:paraId="459F375D" w14:textId="77777777" w:rsidTr="004171BA">
        <w:trPr>
          <w:trHeight w:val="276"/>
        </w:trPr>
        <w:tc>
          <w:tcPr>
            <w:tcW w:w="5524" w:type="dxa"/>
          </w:tcPr>
          <w:p w14:paraId="611CD0A0" w14:textId="77777777" w:rsidR="004171BA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Falls vorhanden, wurden die eingeführten Kontrollen verifiziert?</w:t>
            </w:r>
          </w:p>
        </w:tc>
        <w:tc>
          <w:tcPr>
            <w:tcW w:w="1553" w:type="dxa"/>
          </w:tcPr>
          <w:p w14:paraId="297C76C6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26E54BF2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2E663C" w:rsidRPr="00E53B1D" w14:paraId="0EBC8545" w14:textId="77777777" w:rsidTr="005655BA">
        <w:trPr>
          <w:trHeight w:val="863"/>
        </w:trPr>
        <w:tc>
          <w:tcPr>
            <w:tcW w:w="8630" w:type="dxa"/>
            <w:gridSpan w:val="3"/>
          </w:tcPr>
          <w:p w14:paraId="7D1AF882" w14:textId="77777777" w:rsidR="002E663C" w:rsidRPr="00E53B1D" w:rsidRDefault="002E663C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 w:rsidRPr="00A0058E">
              <w:rPr>
                <w:rFonts w:ascii="Arial" w:hAnsi="Arial" w:cs="Arial"/>
                <w:i/>
                <w:sz w:val="20"/>
                <w:szCs w:val="20"/>
              </w:rPr>
              <w:t>Anmerkungen</w:t>
            </w:r>
            <w:proofErr w:type="spellEnd"/>
            <w:r w:rsidRPr="00A0058E">
              <w:rPr>
                <w:rFonts w:ascii="Arial" w:hAnsi="Arial" w:cs="Arial"/>
                <w:i/>
                <w:sz w:val="20"/>
                <w:szCs w:val="20"/>
              </w:rPr>
              <w:t>:</w:t>
            </w:r>
          </w:p>
        </w:tc>
      </w:tr>
    </w:tbl>
    <w:p w14:paraId="08E12984" w14:textId="2D7118D8" w:rsidR="00E007FB" w:rsidRPr="004171BA" w:rsidRDefault="00E007FB" w:rsidP="007D265D">
      <w:pPr>
        <w:rPr>
          <w:rFonts w:ascii="Arial" w:hAnsi="Arial" w:cs="Arial"/>
          <w:sz w:val="20"/>
          <w:szCs w:val="20"/>
          <w:lang w:val="de-DE"/>
        </w:rPr>
      </w:pPr>
    </w:p>
    <w:p w14:paraId="17A3F48C" w14:textId="081BCA53" w:rsidR="004171BA" w:rsidRDefault="004171B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FB4A023" w14:textId="50134624" w:rsidR="00E007FB" w:rsidRPr="002E663C" w:rsidRDefault="00E007FB" w:rsidP="002E663C">
      <w:pPr>
        <w:pStyle w:val="berschrift1"/>
      </w:pPr>
      <w:r w:rsidRPr="00A0058E">
        <w:lastRenderedPageBreak/>
        <w:t xml:space="preserve">8. </w:t>
      </w:r>
      <w:proofErr w:type="spellStart"/>
      <w:r w:rsidRPr="00A0058E">
        <w:t>Versand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1553"/>
        <w:gridCol w:w="1553"/>
      </w:tblGrid>
      <w:tr w:rsidR="00E007FB" w:rsidRPr="00A0058E" w14:paraId="4AFD64E4" w14:textId="77777777" w:rsidTr="00BE1C88">
        <w:trPr>
          <w:trHeight w:val="276"/>
        </w:trPr>
        <w:tc>
          <w:tcPr>
            <w:tcW w:w="5524" w:type="dxa"/>
          </w:tcPr>
          <w:p w14:paraId="1857FA6D" w14:textId="77777777" w:rsidR="00E007FB" w:rsidRPr="00A0058E" w:rsidRDefault="00E007FB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14:paraId="022EE3EB" w14:textId="77777777" w:rsidR="00E007FB" w:rsidRPr="00A0058E" w:rsidRDefault="00E007FB" w:rsidP="00BE1C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058E">
              <w:rPr>
                <w:rFonts w:ascii="Arial" w:hAnsi="Arial" w:cs="Arial"/>
                <w:b/>
                <w:bCs/>
                <w:sz w:val="20"/>
                <w:szCs w:val="20"/>
              </w:rPr>
              <w:t>Ja</w:t>
            </w:r>
          </w:p>
        </w:tc>
        <w:tc>
          <w:tcPr>
            <w:tcW w:w="1553" w:type="dxa"/>
          </w:tcPr>
          <w:p w14:paraId="5BEA6A50" w14:textId="77777777" w:rsidR="00E007FB" w:rsidRPr="00A0058E" w:rsidRDefault="00E007FB" w:rsidP="00BE1C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058E">
              <w:rPr>
                <w:rFonts w:ascii="Arial" w:hAnsi="Arial" w:cs="Arial"/>
                <w:b/>
                <w:bCs/>
                <w:sz w:val="20"/>
                <w:szCs w:val="20"/>
              </w:rPr>
              <w:t>Nein</w:t>
            </w:r>
          </w:p>
        </w:tc>
      </w:tr>
      <w:tr w:rsidR="004171BA" w:rsidRPr="00E53B1D" w14:paraId="4EFF6D58" w14:textId="77777777" w:rsidTr="004171BA">
        <w:trPr>
          <w:trHeight w:val="276"/>
        </w:trPr>
        <w:tc>
          <w:tcPr>
            <w:tcW w:w="5524" w:type="dxa"/>
          </w:tcPr>
          <w:p w14:paraId="11354EBD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E53B1D">
              <w:rPr>
                <w:rFonts w:ascii="Arial" w:hAnsi="Arial" w:cs="Arial"/>
                <w:sz w:val="20"/>
                <w:szCs w:val="20"/>
                <w:lang w:val="de-DE"/>
              </w:rPr>
              <w:t>Gab es Änderungen im P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rozess?</w:t>
            </w:r>
          </w:p>
        </w:tc>
        <w:tc>
          <w:tcPr>
            <w:tcW w:w="1553" w:type="dxa"/>
          </w:tcPr>
          <w:p w14:paraId="451A69D9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215B84B9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171BA" w:rsidRPr="00E53B1D" w14:paraId="1446D3EF" w14:textId="77777777" w:rsidTr="004171BA">
        <w:trPr>
          <w:trHeight w:val="276"/>
        </w:trPr>
        <w:tc>
          <w:tcPr>
            <w:tcW w:w="5524" w:type="dxa"/>
          </w:tcPr>
          <w:p w14:paraId="3812B564" w14:textId="6FBBEA6F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Gab es Änderungen im </w:t>
            </w:r>
            <w:r w:rsidR="00750A3C">
              <w:rPr>
                <w:rFonts w:ascii="Arial" w:hAnsi="Arial" w:cs="Arial"/>
                <w:sz w:val="20"/>
                <w:szCs w:val="20"/>
                <w:lang w:val="de-DE"/>
              </w:rPr>
              <w:t>z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ugelassenen Personenkreis?</w:t>
            </w:r>
          </w:p>
        </w:tc>
        <w:tc>
          <w:tcPr>
            <w:tcW w:w="1553" w:type="dxa"/>
          </w:tcPr>
          <w:p w14:paraId="40C590CC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7650C948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171BA" w:rsidRPr="00E53B1D" w14:paraId="796AAE0E" w14:textId="77777777" w:rsidTr="004171BA">
        <w:trPr>
          <w:trHeight w:val="276"/>
        </w:trPr>
        <w:tc>
          <w:tcPr>
            <w:tcW w:w="5524" w:type="dxa"/>
          </w:tcPr>
          <w:p w14:paraId="7C3D2634" w14:textId="00530882" w:rsidR="004171BA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Falls vorhanden, wurden die eingeführten Kontrollen verifiziert? (z.B. Identitätskontrolle Fahrer)</w:t>
            </w:r>
          </w:p>
        </w:tc>
        <w:tc>
          <w:tcPr>
            <w:tcW w:w="1553" w:type="dxa"/>
          </w:tcPr>
          <w:p w14:paraId="50EF8370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0F9244EB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171BA" w:rsidRPr="00E53B1D" w14:paraId="320E4E3F" w14:textId="77777777" w:rsidTr="004171BA">
        <w:trPr>
          <w:trHeight w:val="276"/>
        </w:trPr>
        <w:tc>
          <w:tcPr>
            <w:tcW w:w="5524" w:type="dxa"/>
          </w:tcPr>
          <w:p w14:paraId="75BA7EA7" w14:textId="1EC4116A" w:rsidR="004171BA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Sonstige Änderungen</w:t>
            </w:r>
          </w:p>
        </w:tc>
        <w:tc>
          <w:tcPr>
            <w:tcW w:w="1553" w:type="dxa"/>
          </w:tcPr>
          <w:p w14:paraId="0E99BE1D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3B1F1250" w14:textId="77777777" w:rsidR="004171BA" w:rsidRPr="00E53B1D" w:rsidRDefault="004171B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2E663C" w:rsidRPr="00E53B1D" w14:paraId="735B4A91" w14:textId="77777777" w:rsidTr="005655BA">
        <w:trPr>
          <w:trHeight w:val="863"/>
        </w:trPr>
        <w:tc>
          <w:tcPr>
            <w:tcW w:w="8630" w:type="dxa"/>
            <w:gridSpan w:val="3"/>
          </w:tcPr>
          <w:p w14:paraId="7570618D" w14:textId="77777777" w:rsidR="002E663C" w:rsidRPr="00E53B1D" w:rsidRDefault="002E663C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 w:rsidRPr="00A0058E">
              <w:rPr>
                <w:rFonts w:ascii="Arial" w:hAnsi="Arial" w:cs="Arial"/>
                <w:i/>
                <w:sz w:val="20"/>
                <w:szCs w:val="20"/>
              </w:rPr>
              <w:t>Anmerkungen</w:t>
            </w:r>
            <w:proofErr w:type="spellEnd"/>
            <w:r w:rsidRPr="00A0058E">
              <w:rPr>
                <w:rFonts w:ascii="Arial" w:hAnsi="Arial" w:cs="Arial"/>
                <w:i/>
                <w:sz w:val="20"/>
                <w:szCs w:val="20"/>
              </w:rPr>
              <w:t>:</w:t>
            </w:r>
          </w:p>
        </w:tc>
      </w:tr>
    </w:tbl>
    <w:p w14:paraId="33CBCE56" w14:textId="57575AD8" w:rsidR="00E007FB" w:rsidRPr="002E663C" w:rsidRDefault="00E007FB" w:rsidP="002E663C">
      <w:pPr>
        <w:pStyle w:val="berschrift1"/>
      </w:pPr>
      <w:r w:rsidRPr="00A0058E">
        <w:t xml:space="preserve">8a. </w:t>
      </w:r>
      <w:proofErr w:type="spellStart"/>
      <w:r w:rsidRPr="00A0058E">
        <w:t>Sendungen</w:t>
      </w:r>
      <w:proofErr w:type="spellEnd"/>
      <w:r w:rsidRPr="00A0058E">
        <w:t xml:space="preserve"> </w:t>
      </w:r>
      <w:proofErr w:type="spellStart"/>
      <w:r w:rsidRPr="00A0058E">
        <w:t>anderen</w:t>
      </w:r>
      <w:proofErr w:type="spellEnd"/>
      <w:r w:rsidRPr="00A0058E">
        <w:t xml:space="preserve"> </w:t>
      </w:r>
      <w:proofErr w:type="spellStart"/>
      <w:r w:rsidRPr="00A0058E">
        <w:t>Ursprungs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1553"/>
        <w:gridCol w:w="1553"/>
      </w:tblGrid>
      <w:tr w:rsidR="00E007FB" w:rsidRPr="00A0058E" w14:paraId="2039C848" w14:textId="77777777" w:rsidTr="00BE1C88">
        <w:trPr>
          <w:trHeight w:val="276"/>
        </w:trPr>
        <w:tc>
          <w:tcPr>
            <w:tcW w:w="5524" w:type="dxa"/>
          </w:tcPr>
          <w:p w14:paraId="1B35D221" w14:textId="77777777" w:rsidR="00E007FB" w:rsidRPr="00A0058E" w:rsidRDefault="00E007FB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14:paraId="7ACAF920" w14:textId="77777777" w:rsidR="00E007FB" w:rsidRPr="00A0058E" w:rsidRDefault="00E007FB" w:rsidP="00BE1C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058E">
              <w:rPr>
                <w:rFonts w:ascii="Arial" w:hAnsi="Arial" w:cs="Arial"/>
                <w:b/>
                <w:bCs/>
                <w:sz w:val="20"/>
                <w:szCs w:val="20"/>
              </w:rPr>
              <w:t>Ja</w:t>
            </w:r>
          </w:p>
        </w:tc>
        <w:tc>
          <w:tcPr>
            <w:tcW w:w="1553" w:type="dxa"/>
          </w:tcPr>
          <w:p w14:paraId="57C44938" w14:textId="77777777" w:rsidR="00E007FB" w:rsidRPr="00A0058E" w:rsidRDefault="00E007FB" w:rsidP="00BE1C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058E">
              <w:rPr>
                <w:rFonts w:ascii="Arial" w:hAnsi="Arial" w:cs="Arial"/>
                <w:b/>
                <w:bCs/>
                <w:sz w:val="20"/>
                <w:szCs w:val="20"/>
              </w:rPr>
              <w:t>Nein</w:t>
            </w:r>
          </w:p>
        </w:tc>
      </w:tr>
      <w:tr w:rsidR="00E007FB" w:rsidRPr="004171BA" w14:paraId="551DC629" w14:textId="77777777" w:rsidTr="00BE1C88">
        <w:trPr>
          <w:trHeight w:val="276"/>
        </w:trPr>
        <w:tc>
          <w:tcPr>
            <w:tcW w:w="5524" w:type="dxa"/>
          </w:tcPr>
          <w:p w14:paraId="63C52AF3" w14:textId="5A479821" w:rsidR="00E007FB" w:rsidRPr="004171BA" w:rsidRDefault="004171BA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171BA">
              <w:rPr>
                <w:rFonts w:ascii="Arial" w:hAnsi="Arial" w:cs="Arial"/>
                <w:sz w:val="20"/>
                <w:szCs w:val="20"/>
                <w:lang w:val="de-DE"/>
              </w:rPr>
              <w:t>Werden Sendungen anderen Ursprungs a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ngenommen?</w:t>
            </w:r>
          </w:p>
        </w:tc>
        <w:tc>
          <w:tcPr>
            <w:tcW w:w="1553" w:type="dxa"/>
          </w:tcPr>
          <w:p w14:paraId="1E0DA058" w14:textId="77777777" w:rsidR="00E007FB" w:rsidRPr="004171BA" w:rsidRDefault="00E007FB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0BCD114F" w14:textId="77777777" w:rsidR="00E007FB" w:rsidRPr="004171BA" w:rsidRDefault="00E007FB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2E663C" w:rsidRPr="00E53B1D" w14:paraId="4ABD4C3F" w14:textId="77777777" w:rsidTr="005655BA">
        <w:trPr>
          <w:trHeight w:val="863"/>
        </w:trPr>
        <w:tc>
          <w:tcPr>
            <w:tcW w:w="8630" w:type="dxa"/>
            <w:gridSpan w:val="3"/>
          </w:tcPr>
          <w:p w14:paraId="10488FB2" w14:textId="77777777" w:rsidR="002E663C" w:rsidRPr="00E53B1D" w:rsidRDefault="002E663C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 w:rsidRPr="00A0058E">
              <w:rPr>
                <w:rFonts w:ascii="Arial" w:hAnsi="Arial" w:cs="Arial"/>
                <w:i/>
                <w:sz w:val="20"/>
                <w:szCs w:val="20"/>
              </w:rPr>
              <w:t>Anmerkungen</w:t>
            </w:r>
            <w:proofErr w:type="spellEnd"/>
            <w:r w:rsidRPr="00A0058E">
              <w:rPr>
                <w:rFonts w:ascii="Arial" w:hAnsi="Arial" w:cs="Arial"/>
                <w:i/>
                <w:sz w:val="20"/>
                <w:szCs w:val="20"/>
              </w:rPr>
              <w:t>:</w:t>
            </w:r>
          </w:p>
        </w:tc>
      </w:tr>
    </w:tbl>
    <w:p w14:paraId="64AB6E76" w14:textId="01B97DE9" w:rsidR="0042278A" w:rsidRDefault="0042278A" w:rsidP="007D265D">
      <w:pPr>
        <w:rPr>
          <w:rFonts w:ascii="Arial" w:hAnsi="Arial" w:cs="Arial"/>
          <w:sz w:val="20"/>
          <w:szCs w:val="20"/>
        </w:rPr>
      </w:pPr>
    </w:p>
    <w:p w14:paraId="441FFE81" w14:textId="77777777" w:rsidR="0042278A" w:rsidRDefault="0042278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FD10BAB" w14:textId="77777777" w:rsidR="00C947B8" w:rsidRPr="00A0058E" w:rsidRDefault="00C947B8" w:rsidP="007D265D">
      <w:pPr>
        <w:rPr>
          <w:rFonts w:ascii="Arial" w:hAnsi="Arial" w:cs="Arial"/>
          <w:sz w:val="20"/>
          <w:szCs w:val="20"/>
        </w:rPr>
      </w:pPr>
    </w:p>
    <w:p w14:paraId="0EA15824" w14:textId="681E433F" w:rsidR="00E007FB" w:rsidRPr="002E663C" w:rsidRDefault="00E007FB" w:rsidP="002E663C">
      <w:pPr>
        <w:pStyle w:val="berschrift1"/>
      </w:pPr>
      <w:r w:rsidRPr="00A0058E">
        <w:t>9. Transport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1553"/>
        <w:gridCol w:w="1553"/>
      </w:tblGrid>
      <w:tr w:rsidR="00E007FB" w:rsidRPr="00A0058E" w14:paraId="359E66F5" w14:textId="77777777" w:rsidTr="00BE1C88">
        <w:trPr>
          <w:trHeight w:val="276"/>
        </w:trPr>
        <w:tc>
          <w:tcPr>
            <w:tcW w:w="5524" w:type="dxa"/>
          </w:tcPr>
          <w:p w14:paraId="0FA00EF9" w14:textId="77777777" w:rsidR="00E007FB" w:rsidRPr="00A0058E" w:rsidRDefault="00E007FB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14:paraId="0A6B2759" w14:textId="77777777" w:rsidR="00E007FB" w:rsidRPr="00A0058E" w:rsidRDefault="00E007FB" w:rsidP="00BE1C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058E">
              <w:rPr>
                <w:rFonts w:ascii="Arial" w:hAnsi="Arial" w:cs="Arial"/>
                <w:b/>
                <w:bCs/>
                <w:sz w:val="20"/>
                <w:szCs w:val="20"/>
              </w:rPr>
              <w:t>Ja</w:t>
            </w:r>
          </w:p>
        </w:tc>
        <w:tc>
          <w:tcPr>
            <w:tcW w:w="1553" w:type="dxa"/>
          </w:tcPr>
          <w:p w14:paraId="4BD14059" w14:textId="77777777" w:rsidR="00E007FB" w:rsidRPr="00A0058E" w:rsidRDefault="00E007FB" w:rsidP="00BE1C8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0058E">
              <w:rPr>
                <w:rFonts w:ascii="Arial" w:hAnsi="Arial" w:cs="Arial"/>
                <w:b/>
                <w:bCs/>
                <w:sz w:val="20"/>
                <w:szCs w:val="20"/>
              </w:rPr>
              <w:t>Nein</w:t>
            </w:r>
          </w:p>
        </w:tc>
      </w:tr>
      <w:tr w:rsidR="00D23290" w:rsidRPr="00E53B1D" w14:paraId="150B9B87" w14:textId="77777777" w:rsidTr="00D23290">
        <w:trPr>
          <w:trHeight w:val="276"/>
        </w:trPr>
        <w:tc>
          <w:tcPr>
            <w:tcW w:w="5524" w:type="dxa"/>
          </w:tcPr>
          <w:p w14:paraId="29A0D396" w14:textId="77777777" w:rsidR="00D23290" w:rsidRPr="00E53B1D" w:rsidRDefault="00D23290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E53B1D">
              <w:rPr>
                <w:rFonts w:ascii="Arial" w:hAnsi="Arial" w:cs="Arial"/>
                <w:sz w:val="20"/>
                <w:szCs w:val="20"/>
                <w:lang w:val="de-DE"/>
              </w:rPr>
              <w:t>Gab es Änderungen im P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rozess?</w:t>
            </w:r>
          </w:p>
        </w:tc>
        <w:tc>
          <w:tcPr>
            <w:tcW w:w="1553" w:type="dxa"/>
          </w:tcPr>
          <w:p w14:paraId="19E1E993" w14:textId="77777777" w:rsidR="00D23290" w:rsidRPr="00E53B1D" w:rsidRDefault="00D23290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0ACA7C34" w14:textId="77777777" w:rsidR="00D23290" w:rsidRPr="00E53B1D" w:rsidRDefault="00D23290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D23290" w:rsidRPr="00E53B1D" w14:paraId="3FA02F0F" w14:textId="77777777" w:rsidTr="00D23290">
        <w:trPr>
          <w:trHeight w:val="276"/>
        </w:trPr>
        <w:tc>
          <w:tcPr>
            <w:tcW w:w="5524" w:type="dxa"/>
          </w:tcPr>
          <w:p w14:paraId="5C92C362" w14:textId="77777777" w:rsidR="00D23290" w:rsidRPr="0042278A" w:rsidRDefault="00D23290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2278A">
              <w:rPr>
                <w:rFonts w:ascii="Arial" w:hAnsi="Arial" w:cs="Arial"/>
                <w:sz w:val="20"/>
                <w:szCs w:val="20"/>
                <w:lang w:val="de-DE"/>
              </w:rPr>
              <w:t>Falls vorhanden, wurden die eingeführten Kontrollen verifiziert? (z.B. Identitätskontrolle Fahrer)</w:t>
            </w:r>
          </w:p>
        </w:tc>
        <w:tc>
          <w:tcPr>
            <w:tcW w:w="1553" w:type="dxa"/>
          </w:tcPr>
          <w:p w14:paraId="055E6F35" w14:textId="77777777" w:rsidR="00D23290" w:rsidRPr="00E53B1D" w:rsidRDefault="00D23290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12DCE740" w14:textId="77777777" w:rsidR="00D23290" w:rsidRPr="00E53B1D" w:rsidRDefault="00D23290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2278A" w:rsidRPr="00E53B1D" w14:paraId="69EC0767" w14:textId="77777777" w:rsidTr="00D23290">
        <w:trPr>
          <w:trHeight w:val="276"/>
        </w:trPr>
        <w:tc>
          <w:tcPr>
            <w:tcW w:w="5524" w:type="dxa"/>
          </w:tcPr>
          <w:p w14:paraId="06DB5764" w14:textId="3B048173" w:rsidR="0042278A" w:rsidRPr="0042278A" w:rsidRDefault="0042278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Gabe es Änderungen bei den Zugangsberechtigungen zur </w:t>
            </w:r>
            <w:r w:rsidRPr="0042278A">
              <w:rPr>
                <w:rFonts w:ascii="Arial" w:hAnsi="Arial" w:cs="Arial"/>
                <w:sz w:val="20"/>
                <w:szCs w:val="20"/>
                <w:lang w:val="de-DE"/>
              </w:rPr>
              <w:t>EU-Datenbank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?</w:t>
            </w:r>
          </w:p>
        </w:tc>
        <w:tc>
          <w:tcPr>
            <w:tcW w:w="1553" w:type="dxa"/>
          </w:tcPr>
          <w:p w14:paraId="27B43873" w14:textId="77777777" w:rsidR="0042278A" w:rsidRPr="00E53B1D" w:rsidRDefault="0042278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47E65231" w14:textId="77777777" w:rsidR="0042278A" w:rsidRPr="00E53B1D" w:rsidRDefault="0042278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E007FB" w:rsidRPr="00E53B1D" w14:paraId="28170AC8" w14:textId="77777777" w:rsidTr="00BE1C88">
        <w:trPr>
          <w:trHeight w:val="276"/>
        </w:trPr>
        <w:tc>
          <w:tcPr>
            <w:tcW w:w="5524" w:type="dxa"/>
          </w:tcPr>
          <w:p w14:paraId="46CBB7CE" w14:textId="2ACCE849" w:rsidR="00E007FB" w:rsidRPr="0042278A" w:rsidRDefault="0042278A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Wird Zulassung des </w:t>
            </w:r>
            <w:r w:rsidRPr="0042278A">
              <w:rPr>
                <w:rFonts w:ascii="Arial" w:hAnsi="Arial" w:cs="Arial"/>
                <w:sz w:val="20"/>
                <w:szCs w:val="20"/>
                <w:lang w:val="de-DE"/>
              </w:rPr>
              <w:t>Luftfrach</w:t>
            </w:r>
            <w:r w:rsidR="00B4520B">
              <w:rPr>
                <w:rFonts w:ascii="Arial" w:hAnsi="Arial" w:cs="Arial"/>
                <w:sz w:val="20"/>
                <w:szCs w:val="20"/>
                <w:lang w:val="de-DE"/>
              </w:rPr>
              <w:t>t</w:t>
            </w:r>
            <w:r w:rsidRPr="0042278A">
              <w:rPr>
                <w:rFonts w:ascii="Arial" w:hAnsi="Arial" w:cs="Arial"/>
                <w:sz w:val="20"/>
                <w:szCs w:val="20"/>
                <w:lang w:val="de-DE"/>
              </w:rPr>
              <w:t>spediteur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s in der </w:t>
            </w:r>
            <w:r w:rsidR="00E007FB" w:rsidRPr="0042278A">
              <w:rPr>
                <w:rFonts w:ascii="Arial" w:hAnsi="Arial" w:cs="Arial"/>
                <w:sz w:val="20"/>
                <w:szCs w:val="20"/>
                <w:lang w:val="de-DE"/>
              </w:rPr>
              <w:t>EU-D</w:t>
            </w:r>
            <w:r w:rsidR="00E53B1D" w:rsidRPr="0042278A">
              <w:rPr>
                <w:rFonts w:ascii="Arial" w:hAnsi="Arial" w:cs="Arial"/>
                <w:sz w:val="20"/>
                <w:szCs w:val="20"/>
                <w:lang w:val="de-DE"/>
              </w:rPr>
              <w:t>a</w:t>
            </w:r>
            <w:r w:rsidR="00E007FB" w:rsidRPr="0042278A">
              <w:rPr>
                <w:rFonts w:ascii="Arial" w:hAnsi="Arial" w:cs="Arial"/>
                <w:sz w:val="20"/>
                <w:szCs w:val="20"/>
                <w:lang w:val="de-DE"/>
              </w:rPr>
              <w:t xml:space="preserve">tenbank 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überprüft?</w:t>
            </w:r>
          </w:p>
        </w:tc>
        <w:tc>
          <w:tcPr>
            <w:tcW w:w="1553" w:type="dxa"/>
          </w:tcPr>
          <w:p w14:paraId="105728AA" w14:textId="77777777" w:rsidR="00E007FB" w:rsidRPr="00E53B1D" w:rsidRDefault="00E007FB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7ABFB887" w14:textId="77777777" w:rsidR="00E007FB" w:rsidRPr="00E53B1D" w:rsidRDefault="00E007FB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E007FB" w:rsidRPr="0042278A" w14:paraId="7202B6CD" w14:textId="77777777" w:rsidTr="00BE1C88">
        <w:trPr>
          <w:trHeight w:val="276"/>
        </w:trPr>
        <w:tc>
          <w:tcPr>
            <w:tcW w:w="5524" w:type="dxa"/>
          </w:tcPr>
          <w:p w14:paraId="3FBAA412" w14:textId="3CC96075" w:rsidR="00E007FB" w:rsidRPr="0042278A" w:rsidRDefault="0042278A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Ist die </w:t>
            </w:r>
            <w:r w:rsidR="00E007FB" w:rsidRPr="0042278A">
              <w:rPr>
                <w:rFonts w:ascii="Arial" w:hAnsi="Arial" w:cs="Arial"/>
                <w:sz w:val="20"/>
                <w:szCs w:val="20"/>
                <w:lang w:val="de-DE"/>
              </w:rPr>
              <w:t>Transporteur</w:t>
            </w:r>
            <w:r w:rsidR="00DA7000">
              <w:rPr>
                <w:rFonts w:ascii="Arial" w:hAnsi="Arial" w:cs="Arial"/>
                <w:sz w:val="20"/>
                <w:szCs w:val="20"/>
                <w:lang w:val="de-DE"/>
              </w:rPr>
              <w:t>s-</w:t>
            </w:r>
            <w:r w:rsidR="00DA7000" w:rsidRPr="0042278A">
              <w:rPr>
                <w:rFonts w:ascii="Arial" w:hAnsi="Arial" w:cs="Arial"/>
                <w:sz w:val="20"/>
                <w:szCs w:val="20"/>
                <w:lang w:val="de-DE"/>
              </w:rPr>
              <w:t>Erklärungen</w:t>
            </w:r>
            <w:r w:rsidR="00E007FB" w:rsidRPr="0042278A">
              <w:rPr>
                <w:rFonts w:ascii="Arial" w:hAnsi="Arial" w:cs="Arial"/>
                <w:sz w:val="20"/>
                <w:szCs w:val="20"/>
                <w:lang w:val="de-DE"/>
              </w:rPr>
              <w:t xml:space="preserve"> unterschrieben und gültig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?</w:t>
            </w:r>
          </w:p>
        </w:tc>
        <w:tc>
          <w:tcPr>
            <w:tcW w:w="1553" w:type="dxa"/>
          </w:tcPr>
          <w:p w14:paraId="763514FC" w14:textId="77777777" w:rsidR="00E007FB" w:rsidRPr="0042278A" w:rsidRDefault="00E007FB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553" w:type="dxa"/>
          </w:tcPr>
          <w:p w14:paraId="6D730E91" w14:textId="77777777" w:rsidR="00E007FB" w:rsidRPr="0042278A" w:rsidRDefault="00E007FB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E007FB" w:rsidRPr="00A0058E" w14:paraId="37DE1893" w14:textId="77777777" w:rsidTr="00BE1C88">
        <w:trPr>
          <w:trHeight w:val="276"/>
        </w:trPr>
        <w:tc>
          <w:tcPr>
            <w:tcW w:w="5524" w:type="dxa"/>
          </w:tcPr>
          <w:p w14:paraId="1880D8C5" w14:textId="1EA2FFF9" w:rsidR="00E007FB" w:rsidRPr="0042278A" w:rsidRDefault="00E007FB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2278A">
              <w:rPr>
                <w:rFonts w:ascii="Arial" w:hAnsi="Arial" w:cs="Arial"/>
                <w:sz w:val="20"/>
                <w:szCs w:val="20"/>
                <w:lang w:val="de-DE"/>
              </w:rPr>
              <w:t>Fahrerschulungen durchgeführt</w:t>
            </w:r>
            <w:r w:rsidR="0042278A">
              <w:rPr>
                <w:rFonts w:ascii="Arial" w:hAnsi="Arial" w:cs="Arial"/>
                <w:sz w:val="20"/>
                <w:szCs w:val="20"/>
                <w:lang w:val="de-DE"/>
              </w:rPr>
              <w:t>?</w:t>
            </w:r>
          </w:p>
        </w:tc>
        <w:tc>
          <w:tcPr>
            <w:tcW w:w="1553" w:type="dxa"/>
          </w:tcPr>
          <w:p w14:paraId="2208AEF2" w14:textId="77777777" w:rsidR="00E007FB" w:rsidRPr="00A0058E" w:rsidRDefault="00E007FB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14:paraId="422C484A" w14:textId="77777777" w:rsidR="00E007FB" w:rsidRPr="00A0058E" w:rsidRDefault="00E007FB" w:rsidP="00BE1C8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78A" w:rsidRPr="00E53B1D" w14:paraId="08CA3106" w14:textId="77777777" w:rsidTr="005655BA">
        <w:trPr>
          <w:trHeight w:val="863"/>
        </w:trPr>
        <w:tc>
          <w:tcPr>
            <w:tcW w:w="8630" w:type="dxa"/>
            <w:gridSpan w:val="3"/>
          </w:tcPr>
          <w:p w14:paraId="72E6514F" w14:textId="77777777" w:rsidR="0042278A" w:rsidRPr="00E53B1D" w:rsidRDefault="0042278A" w:rsidP="005655BA">
            <w:pPr>
              <w:spacing w:line="360" w:lineRule="auto"/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 w:rsidRPr="00A0058E">
              <w:rPr>
                <w:rFonts w:ascii="Arial" w:hAnsi="Arial" w:cs="Arial"/>
                <w:i/>
                <w:sz w:val="20"/>
                <w:szCs w:val="20"/>
              </w:rPr>
              <w:t>Anmerkungen</w:t>
            </w:r>
            <w:proofErr w:type="spellEnd"/>
            <w:r w:rsidRPr="00A0058E">
              <w:rPr>
                <w:rFonts w:ascii="Arial" w:hAnsi="Arial" w:cs="Arial"/>
                <w:i/>
                <w:sz w:val="20"/>
                <w:szCs w:val="20"/>
              </w:rPr>
              <w:t>:</w:t>
            </w:r>
          </w:p>
        </w:tc>
      </w:tr>
    </w:tbl>
    <w:p w14:paraId="44004F2B" w14:textId="7930F93C" w:rsidR="00E007FB" w:rsidRPr="00A0058E" w:rsidRDefault="00E007FB" w:rsidP="007D265D">
      <w:pPr>
        <w:rPr>
          <w:rFonts w:ascii="Arial" w:hAnsi="Arial" w:cs="Arial"/>
          <w:sz w:val="20"/>
          <w:szCs w:val="20"/>
        </w:rPr>
      </w:pPr>
    </w:p>
    <w:p w14:paraId="0DFF4EE5" w14:textId="1682581F" w:rsidR="00E007FB" w:rsidRPr="00A0058E" w:rsidRDefault="00E007FB" w:rsidP="007D265D">
      <w:pPr>
        <w:rPr>
          <w:rFonts w:ascii="Arial" w:hAnsi="Arial" w:cs="Arial"/>
          <w:sz w:val="20"/>
          <w:szCs w:val="20"/>
        </w:rPr>
      </w:pPr>
    </w:p>
    <w:p w14:paraId="217B6831" w14:textId="04FB0827" w:rsidR="00E007FB" w:rsidRPr="00A0058E" w:rsidRDefault="00E007FB" w:rsidP="007D265D">
      <w:pPr>
        <w:rPr>
          <w:rFonts w:ascii="Arial" w:hAnsi="Arial" w:cs="Arial"/>
          <w:sz w:val="20"/>
          <w:szCs w:val="20"/>
        </w:rPr>
      </w:pPr>
    </w:p>
    <w:p w14:paraId="7B549C86" w14:textId="77777777" w:rsidR="0051164E" w:rsidRPr="0051164E" w:rsidRDefault="0051164E" w:rsidP="0051164E">
      <w:pPr>
        <w:ind w:left="720"/>
        <w:jc w:val="center"/>
        <w:rPr>
          <w:rFonts w:ascii="Arial" w:hAnsi="Arial" w:cs="Arial"/>
          <w:sz w:val="20"/>
          <w:szCs w:val="20"/>
          <w:lang w:val="de-DE"/>
        </w:rPr>
      </w:pPr>
    </w:p>
    <w:p w14:paraId="62BF2A85" w14:textId="613A982C" w:rsidR="00E007FB" w:rsidRPr="0051164E" w:rsidRDefault="00E007FB" w:rsidP="0051164E">
      <w:pPr>
        <w:rPr>
          <w:rFonts w:ascii="Arial" w:hAnsi="Arial" w:cs="Arial"/>
          <w:sz w:val="20"/>
          <w:szCs w:val="20"/>
          <w:lang w:val="de-DE"/>
        </w:rPr>
      </w:pPr>
      <w:r w:rsidRPr="0051164E">
        <w:rPr>
          <w:rFonts w:ascii="Arial" w:hAnsi="Arial" w:cs="Arial"/>
          <w:sz w:val="20"/>
          <w:szCs w:val="20"/>
          <w:lang w:val="de-DE"/>
        </w:rPr>
        <w:t>____________________</w:t>
      </w:r>
      <w:r w:rsidR="0051164E">
        <w:rPr>
          <w:rFonts w:ascii="Arial" w:hAnsi="Arial" w:cs="Arial"/>
          <w:sz w:val="20"/>
          <w:szCs w:val="20"/>
          <w:lang w:val="de-DE"/>
        </w:rPr>
        <w:tab/>
      </w:r>
      <w:r w:rsidR="003732C9" w:rsidRPr="0051164E">
        <w:rPr>
          <w:rFonts w:ascii="Arial" w:hAnsi="Arial" w:cs="Arial"/>
          <w:sz w:val="20"/>
          <w:szCs w:val="20"/>
          <w:lang w:val="de-DE"/>
        </w:rPr>
        <w:t>____________________</w:t>
      </w:r>
      <w:r w:rsidR="0051164E">
        <w:rPr>
          <w:rFonts w:ascii="Arial" w:hAnsi="Arial" w:cs="Arial"/>
          <w:sz w:val="20"/>
          <w:szCs w:val="20"/>
          <w:lang w:val="de-DE"/>
        </w:rPr>
        <w:tab/>
      </w:r>
      <w:r w:rsidR="003732C9" w:rsidRPr="0051164E">
        <w:rPr>
          <w:rFonts w:ascii="Arial" w:hAnsi="Arial" w:cs="Arial"/>
          <w:sz w:val="20"/>
          <w:szCs w:val="20"/>
          <w:lang w:val="de-DE"/>
        </w:rPr>
        <w:t>____________________</w:t>
      </w:r>
    </w:p>
    <w:p w14:paraId="0A4E1E6C" w14:textId="07BE0AB4" w:rsidR="00E007FB" w:rsidRDefault="003732C9" w:rsidP="0051164E">
      <w:pPr>
        <w:ind w:left="3261" w:hanging="3261"/>
        <w:jc w:val="both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 xml:space="preserve">             </w:t>
      </w:r>
      <w:r w:rsidR="00E007FB" w:rsidRPr="00E53B1D">
        <w:rPr>
          <w:rFonts w:ascii="Arial" w:hAnsi="Arial" w:cs="Arial"/>
          <w:sz w:val="20"/>
          <w:szCs w:val="20"/>
          <w:lang w:val="de-DE"/>
        </w:rPr>
        <w:t>Datum</w:t>
      </w:r>
      <w:r w:rsidR="0051164E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 xml:space="preserve">                                            </w:t>
      </w:r>
      <w:r w:rsidR="00E007FB" w:rsidRPr="00E53B1D">
        <w:rPr>
          <w:rFonts w:ascii="Arial" w:hAnsi="Arial" w:cs="Arial"/>
          <w:sz w:val="20"/>
          <w:szCs w:val="20"/>
          <w:lang w:val="de-DE"/>
        </w:rPr>
        <w:t>Name</w:t>
      </w:r>
      <w:r>
        <w:rPr>
          <w:rFonts w:ascii="Arial" w:hAnsi="Arial" w:cs="Arial"/>
          <w:sz w:val="20"/>
          <w:szCs w:val="20"/>
          <w:lang w:val="de-DE"/>
        </w:rPr>
        <w:t xml:space="preserve">                                     </w:t>
      </w:r>
      <w:r w:rsidR="00E007FB" w:rsidRPr="00E53B1D">
        <w:rPr>
          <w:rFonts w:ascii="Arial" w:hAnsi="Arial" w:cs="Arial"/>
          <w:sz w:val="20"/>
          <w:szCs w:val="20"/>
          <w:lang w:val="de-DE"/>
        </w:rPr>
        <w:t>Unterschrift</w:t>
      </w:r>
    </w:p>
    <w:p w14:paraId="7CFD09B5" w14:textId="77777777" w:rsidR="003732C9" w:rsidRDefault="003732C9" w:rsidP="003732C9">
      <w:pPr>
        <w:ind w:left="1440" w:firstLine="720"/>
        <w:jc w:val="center"/>
        <w:rPr>
          <w:rFonts w:ascii="Arial" w:hAnsi="Arial" w:cs="Arial"/>
          <w:sz w:val="20"/>
          <w:szCs w:val="20"/>
          <w:lang w:val="de-DE"/>
        </w:rPr>
      </w:pPr>
      <w:r w:rsidRPr="00E53B1D">
        <w:rPr>
          <w:rFonts w:ascii="Arial" w:hAnsi="Arial" w:cs="Arial"/>
          <w:sz w:val="20"/>
          <w:szCs w:val="20"/>
          <w:lang w:val="de-DE"/>
        </w:rPr>
        <w:t>Sicherheitsbeauftragt</w:t>
      </w:r>
      <w:r>
        <w:rPr>
          <w:rFonts w:ascii="Arial" w:hAnsi="Arial" w:cs="Arial"/>
          <w:sz w:val="20"/>
          <w:szCs w:val="20"/>
          <w:lang w:val="de-DE"/>
        </w:rPr>
        <w:t>er</w:t>
      </w:r>
    </w:p>
    <w:p w14:paraId="12483054" w14:textId="77777777" w:rsidR="003732C9" w:rsidRPr="00E53B1D" w:rsidRDefault="003732C9" w:rsidP="0051164E">
      <w:pPr>
        <w:ind w:left="3261" w:hanging="3261"/>
        <w:jc w:val="both"/>
        <w:rPr>
          <w:rFonts w:ascii="Arial" w:hAnsi="Arial" w:cs="Arial"/>
          <w:sz w:val="20"/>
          <w:szCs w:val="20"/>
          <w:lang w:val="de-DE"/>
        </w:rPr>
      </w:pPr>
    </w:p>
    <w:sectPr w:rsidR="003732C9" w:rsidRPr="00E53B1D" w:rsidSect="009A7963">
      <w:headerReference w:type="default" r:id="rId7"/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A29D53" w14:textId="77777777" w:rsidR="00A93F9C" w:rsidRDefault="00A93F9C" w:rsidP="00584622">
      <w:pPr>
        <w:spacing w:after="0" w:line="240" w:lineRule="auto"/>
      </w:pPr>
      <w:r>
        <w:separator/>
      </w:r>
    </w:p>
  </w:endnote>
  <w:endnote w:type="continuationSeparator" w:id="0">
    <w:p w14:paraId="5F72DB98" w14:textId="77777777" w:rsidR="00A93F9C" w:rsidRDefault="00A93F9C" w:rsidP="00584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ADF322" w14:textId="77777777" w:rsidR="00A93F9C" w:rsidRDefault="00A93F9C" w:rsidP="00584622">
      <w:pPr>
        <w:spacing w:after="0" w:line="240" w:lineRule="auto"/>
      </w:pPr>
      <w:r>
        <w:separator/>
      </w:r>
    </w:p>
  </w:footnote>
  <w:footnote w:type="continuationSeparator" w:id="0">
    <w:p w14:paraId="7622B230" w14:textId="77777777" w:rsidR="00A93F9C" w:rsidRDefault="00A93F9C" w:rsidP="005846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2744" w:type="dxa"/>
      <w:tblInd w:w="6946" w:type="dxa"/>
      <w:tblLayout w:type="fixed"/>
      <w:tblLook w:val="04A0" w:firstRow="1" w:lastRow="0" w:firstColumn="1" w:lastColumn="0" w:noHBand="0" w:noVBand="1"/>
    </w:tblPr>
    <w:tblGrid>
      <w:gridCol w:w="1276"/>
      <w:gridCol w:w="1468"/>
    </w:tblGrid>
    <w:tr w:rsidR="00C947B8" w14:paraId="225F1BD9" w14:textId="77777777" w:rsidTr="005077A8">
      <w:trPr>
        <w:trHeight w:val="299"/>
      </w:trPr>
      <w:tc>
        <w:tcPr>
          <w:tcW w:w="1276" w:type="dxa"/>
          <w:shd w:val="clear" w:color="auto" w:fill="F2F2F2"/>
          <w:vAlign w:val="center"/>
          <w:hideMark/>
        </w:tcPr>
        <w:p w14:paraId="5DCE7FF2" w14:textId="77777777" w:rsidR="00C947B8" w:rsidRDefault="00C947B8" w:rsidP="00C947B8">
          <w:pPr>
            <w:pStyle w:val="Kopfzeile"/>
            <w:spacing w:line="256" w:lineRule="auto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>Dokument:</w:t>
          </w:r>
        </w:p>
      </w:tc>
      <w:tc>
        <w:tcPr>
          <w:tcW w:w="1468" w:type="dxa"/>
          <w:shd w:val="clear" w:color="auto" w:fill="FFFFFF"/>
          <w:vAlign w:val="bottom"/>
          <w:hideMark/>
        </w:tcPr>
        <w:p w14:paraId="560F41E0" w14:textId="11C4DABB" w:rsidR="00C947B8" w:rsidRDefault="0003190A" w:rsidP="00C947B8">
          <w:pPr>
            <w:pStyle w:val="Kopfzeile"/>
            <w:spacing w:before="60" w:line="256" w:lineRule="auto"/>
            <w:jc w:val="right"/>
            <w:rPr>
              <w:rFonts w:ascii="Arial" w:hAnsi="Arial" w:cs="Arial"/>
              <w:b/>
              <w:sz w:val="20"/>
              <w:shd w:val="clear" w:color="auto" w:fill="FFFFFF"/>
              <w:lang w:val="de-DE"/>
            </w:rPr>
          </w:pPr>
          <w:r>
            <w:rPr>
              <w:rFonts w:ascii="Arial" w:hAnsi="Arial" w:cs="Arial"/>
              <w:b/>
              <w:shd w:val="clear" w:color="auto" w:fill="FFFFFF"/>
              <w:lang w:val="de-DE"/>
            </w:rPr>
            <w:t>QK</w:t>
          </w:r>
          <w:r w:rsidR="00C947B8">
            <w:rPr>
              <w:rFonts w:ascii="Arial" w:hAnsi="Arial" w:cs="Arial"/>
              <w:b/>
              <w:shd w:val="clear" w:color="auto" w:fill="FFFFFF"/>
              <w:lang w:val="de-DE"/>
            </w:rPr>
            <w:t xml:space="preserve"> BV</w:t>
          </w:r>
        </w:p>
      </w:tc>
    </w:tr>
    <w:tr w:rsidR="00C947B8" w14:paraId="79E271CC" w14:textId="77777777" w:rsidTr="005077A8">
      <w:trPr>
        <w:trHeight w:val="252"/>
      </w:trPr>
      <w:tc>
        <w:tcPr>
          <w:tcW w:w="1276" w:type="dxa"/>
          <w:shd w:val="clear" w:color="auto" w:fill="F2F2F2"/>
          <w:vAlign w:val="center"/>
          <w:hideMark/>
        </w:tcPr>
        <w:p w14:paraId="35BC15C5" w14:textId="77777777" w:rsidR="00C947B8" w:rsidRDefault="00C947B8" w:rsidP="00C947B8">
          <w:pPr>
            <w:pStyle w:val="Kopfzeile"/>
            <w:spacing w:line="256" w:lineRule="auto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>Version:</w:t>
          </w:r>
        </w:p>
      </w:tc>
      <w:tc>
        <w:tcPr>
          <w:tcW w:w="1468" w:type="dxa"/>
          <w:vAlign w:val="center"/>
          <w:hideMark/>
        </w:tcPr>
        <w:p w14:paraId="0B9BFA6A" w14:textId="2BE2F78F" w:rsidR="00C947B8" w:rsidRDefault="00C947B8" w:rsidP="00C947B8">
          <w:pPr>
            <w:pStyle w:val="Kopfzeile"/>
            <w:spacing w:line="256" w:lineRule="auto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b/>
              <w:iCs/>
              <w:sz w:val="16"/>
              <w:szCs w:val="16"/>
              <w:lang w:val="de-DE"/>
            </w:rPr>
            <w:t>Version: 1</w:t>
          </w:r>
        </w:p>
      </w:tc>
    </w:tr>
    <w:tr w:rsidR="00C947B8" w14:paraId="4D9A0E08" w14:textId="77777777" w:rsidTr="005077A8">
      <w:trPr>
        <w:trHeight w:val="252"/>
      </w:trPr>
      <w:tc>
        <w:tcPr>
          <w:tcW w:w="1276" w:type="dxa"/>
          <w:shd w:val="clear" w:color="auto" w:fill="F2F2F2"/>
          <w:vAlign w:val="center"/>
          <w:hideMark/>
        </w:tcPr>
        <w:p w14:paraId="7F348F46" w14:textId="77777777" w:rsidR="00C947B8" w:rsidRDefault="00C947B8" w:rsidP="00C947B8">
          <w:pPr>
            <w:pStyle w:val="Kopfzeile"/>
            <w:spacing w:line="256" w:lineRule="auto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>Erstellt:</w:t>
          </w:r>
        </w:p>
      </w:tc>
      <w:tc>
        <w:tcPr>
          <w:tcW w:w="1468" w:type="dxa"/>
          <w:vAlign w:val="center"/>
          <w:hideMark/>
        </w:tcPr>
        <w:p w14:paraId="1E696D7D" w14:textId="1C25C2F5" w:rsidR="00C947B8" w:rsidRDefault="00C947B8" w:rsidP="00C947B8">
          <w:pPr>
            <w:pStyle w:val="Kopfzeile"/>
            <w:spacing w:line="256" w:lineRule="auto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proofErr w:type="spellStart"/>
          <w:r>
            <w:rPr>
              <w:rFonts w:ascii="Arial" w:hAnsi="Arial" w:cs="Arial"/>
              <w:sz w:val="16"/>
              <w:szCs w:val="16"/>
              <w:lang w:val="de-DE"/>
            </w:rPr>
            <w:t>KePe</w:t>
          </w:r>
          <w:proofErr w:type="spellEnd"/>
          <w:r>
            <w:rPr>
              <w:rFonts w:ascii="Arial" w:hAnsi="Arial" w:cs="Arial"/>
              <w:sz w:val="16"/>
              <w:szCs w:val="16"/>
              <w:lang w:val="de-DE"/>
            </w:rPr>
            <w:t xml:space="preserve"> </w:t>
          </w:r>
          <w:r w:rsidR="0003190A">
            <w:rPr>
              <w:rFonts w:ascii="Arial" w:hAnsi="Arial" w:cs="Arial"/>
              <w:sz w:val="16"/>
              <w:szCs w:val="16"/>
              <w:lang w:val="de-DE"/>
            </w:rPr>
            <w:t>04.01.21</w:t>
          </w:r>
        </w:p>
      </w:tc>
    </w:tr>
    <w:tr w:rsidR="00C947B8" w14:paraId="62E36BA9" w14:textId="77777777" w:rsidTr="005077A8">
      <w:trPr>
        <w:trHeight w:val="252"/>
      </w:trPr>
      <w:tc>
        <w:tcPr>
          <w:tcW w:w="1276" w:type="dxa"/>
          <w:shd w:val="clear" w:color="auto" w:fill="F2F2F2"/>
          <w:vAlign w:val="center"/>
          <w:hideMark/>
        </w:tcPr>
        <w:p w14:paraId="2A191689" w14:textId="77777777" w:rsidR="00C947B8" w:rsidRDefault="00C947B8" w:rsidP="00C947B8">
          <w:pPr>
            <w:pStyle w:val="Kopfzeile"/>
            <w:spacing w:line="256" w:lineRule="auto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>Geprüft:</w:t>
          </w:r>
        </w:p>
      </w:tc>
      <w:tc>
        <w:tcPr>
          <w:tcW w:w="1468" w:type="dxa"/>
          <w:vAlign w:val="center"/>
        </w:tcPr>
        <w:p w14:paraId="1F824024" w14:textId="75703479" w:rsidR="00C947B8" w:rsidRDefault="005077A8" w:rsidP="00C947B8">
          <w:pPr>
            <w:pStyle w:val="Kopfzeile"/>
            <w:spacing w:line="256" w:lineRule="auto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proofErr w:type="spellStart"/>
          <w:r>
            <w:rPr>
              <w:rFonts w:ascii="Arial" w:hAnsi="Arial" w:cs="Arial"/>
              <w:sz w:val="16"/>
              <w:szCs w:val="16"/>
              <w:lang w:val="de-DE"/>
            </w:rPr>
            <w:t>MaKl</w:t>
          </w:r>
          <w:proofErr w:type="spellEnd"/>
          <w:r>
            <w:rPr>
              <w:rFonts w:ascii="Arial" w:hAnsi="Arial" w:cs="Arial"/>
              <w:sz w:val="16"/>
              <w:szCs w:val="16"/>
              <w:lang w:val="de-DE"/>
            </w:rPr>
            <w:t xml:space="preserve"> 13.01.2021</w:t>
          </w:r>
        </w:p>
      </w:tc>
    </w:tr>
    <w:tr w:rsidR="00C947B8" w14:paraId="4FDACA14" w14:textId="77777777" w:rsidTr="005077A8">
      <w:trPr>
        <w:trHeight w:val="252"/>
      </w:trPr>
      <w:tc>
        <w:tcPr>
          <w:tcW w:w="1276" w:type="dxa"/>
          <w:shd w:val="clear" w:color="auto" w:fill="F2F2F2"/>
          <w:vAlign w:val="center"/>
          <w:hideMark/>
        </w:tcPr>
        <w:p w14:paraId="49A61048" w14:textId="77777777" w:rsidR="00C947B8" w:rsidRDefault="00C947B8" w:rsidP="00C947B8">
          <w:pPr>
            <w:pStyle w:val="Kopfzeile"/>
            <w:spacing w:line="256" w:lineRule="auto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>Freigegeben:</w:t>
          </w:r>
        </w:p>
      </w:tc>
      <w:tc>
        <w:tcPr>
          <w:tcW w:w="1468" w:type="dxa"/>
          <w:vAlign w:val="center"/>
        </w:tcPr>
        <w:p w14:paraId="02CB647D" w14:textId="3D671E60" w:rsidR="00C947B8" w:rsidRDefault="005077A8" w:rsidP="00C947B8">
          <w:pPr>
            <w:pStyle w:val="Kopfzeile"/>
            <w:spacing w:line="256" w:lineRule="auto"/>
            <w:jc w:val="right"/>
            <w:rPr>
              <w:rFonts w:ascii="Arial" w:hAnsi="Arial" w:cs="Arial"/>
              <w:b/>
              <w:sz w:val="16"/>
              <w:szCs w:val="16"/>
              <w:lang w:val="de-DE"/>
            </w:rPr>
          </w:pPr>
          <w:proofErr w:type="spellStart"/>
          <w:r>
            <w:rPr>
              <w:rFonts w:ascii="Arial" w:hAnsi="Arial" w:cs="Arial"/>
              <w:b/>
              <w:sz w:val="16"/>
              <w:szCs w:val="16"/>
              <w:lang w:val="de-DE"/>
            </w:rPr>
            <w:t>ElGa</w:t>
          </w:r>
          <w:proofErr w:type="spellEnd"/>
          <w:r w:rsidR="00992C05">
            <w:rPr>
              <w:rFonts w:ascii="Arial" w:hAnsi="Arial" w:cs="Arial"/>
              <w:b/>
              <w:sz w:val="16"/>
              <w:szCs w:val="16"/>
              <w:lang w:val="de-DE"/>
            </w:rPr>
            <w:t xml:space="preserve"> 13.01.2021</w:t>
          </w:r>
          <w:r>
            <w:rPr>
              <w:rFonts w:ascii="Arial" w:hAnsi="Arial" w:cs="Arial"/>
              <w:b/>
              <w:sz w:val="16"/>
              <w:szCs w:val="16"/>
              <w:lang w:val="de-DE"/>
            </w:rPr>
            <w:t xml:space="preserve"> </w:t>
          </w:r>
        </w:p>
      </w:tc>
    </w:tr>
    <w:tr w:rsidR="00C947B8" w14:paraId="52DDEDCC" w14:textId="77777777" w:rsidTr="005077A8">
      <w:trPr>
        <w:trHeight w:val="282"/>
      </w:trPr>
      <w:tc>
        <w:tcPr>
          <w:tcW w:w="1276" w:type="dxa"/>
          <w:shd w:val="clear" w:color="auto" w:fill="F2F2F2"/>
          <w:vAlign w:val="center"/>
          <w:hideMark/>
        </w:tcPr>
        <w:p w14:paraId="178743BA" w14:textId="77777777" w:rsidR="00C947B8" w:rsidRDefault="00C947B8" w:rsidP="00C947B8">
          <w:pPr>
            <w:pStyle w:val="Kopfzeile"/>
            <w:spacing w:line="256" w:lineRule="auto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>Seite:</w:t>
          </w:r>
        </w:p>
      </w:tc>
      <w:tc>
        <w:tcPr>
          <w:tcW w:w="1468" w:type="dxa"/>
          <w:hideMark/>
        </w:tcPr>
        <w:p w14:paraId="3B3DF49D" w14:textId="77777777" w:rsidR="00C947B8" w:rsidRDefault="00C947B8" w:rsidP="00C947B8">
          <w:pPr>
            <w:pStyle w:val="Fuzeile"/>
            <w:spacing w:before="60" w:line="256" w:lineRule="auto"/>
            <w:jc w:val="right"/>
            <w:rPr>
              <w:rFonts w:ascii="Arial" w:hAnsi="Arial" w:cs="Arial"/>
              <w:b/>
              <w:i/>
              <w:sz w:val="16"/>
              <w:szCs w:val="16"/>
              <w:lang w:val="de-DE"/>
            </w:rPr>
          </w:pPr>
          <w:r>
            <w:rPr>
              <w:rFonts w:ascii="Arial" w:hAnsi="Arial" w:cs="Arial"/>
              <w:b/>
              <w:sz w:val="16"/>
              <w:szCs w:val="16"/>
              <w:lang w:val="de-DE"/>
            </w:rPr>
            <w:fldChar w:fldCharType="begin"/>
          </w:r>
          <w:r>
            <w:rPr>
              <w:rFonts w:ascii="Arial" w:hAnsi="Arial" w:cs="Arial"/>
              <w:b/>
              <w:sz w:val="16"/>
              <w:szCs w:val="16"/>
              <w:lang w:val="de-DE"/>
            </w:rPr>
            <w:instrText xml:space="preserve"> PAGE  \* MERGEFORMAT </w:instrText>
          </w:r>
          <w:r>
            <w:rPr>
              <w:rFonts w:ascii="Arial" w:hAnsi="Arial" w:cs="Arial"/>
              <w:b/>
              <w:sz w:val="16"/>
              <w:szCs w:val="16"/>
              <w:lang w:val="de-DE"/>
            </w:rPr>
            <w:fldChar w:fldCharType="separate"/>
          </w:r>
          <w:r w:rsidR="00992C05">
            <w:rPr>
              <w:rFonts w:ascii="Arial" w:hAnsi="Arial" w:cs="Arial"/>
              <w:b/>
              <w:noProof/>
              <w:sz w:val="16"/>
              <w:szCs w:val="16"/>
              <w:lang w:val="de-DE"/>
            </w:rPr>
            <w:t>6</w:t>
          </w:r>
          <w:r>
            <w:rPr>
              <w:rFonts w:ascii="Arial" w:hAnsi="Arial" w:cs="Arial"/>
              <w:b/>
              <w:sz w:val="16"/>
              <w:szCs w:val="16"/>
              <w:lang w:val="de-DE"/>
            </w:rPr>
            <w:fldChar w:fldCharType="end"/>
          </w:r>
          <w:r>
            <w:rPr>
              <w:rFonts w:ascii="Arial" w:hAnsi="Arial" w:cs="Arial"/>
              <w:b/>
              <w:sz w:val="16"/>
              <w:szCs w:val="16"/>
              <w:lang w:val="de-DE"/>
            </w:rPr>
            <w:t xml:space="preserve"> </w:t>
          </w:r>
          <w:r>
            <w:rPr>
              <w:rFonts w:ascii="Arial" w:hAnsi="Arial" w:cs="Arial"/>
              <w:sz w:val="16"/>
              <w:szCs w:val="16"/>
              <w:lang w:val="de-DE"/>
            </w:rPr>
            <w:t>von</w:t>
          </w:r>
          <w:r>
            <w:rPr>
              <w:rFonts w:ascii="Arial" w:hAnsi="Arial" w:cs="Arial"/>
              <w:b/>
              <w:sz w:val="16"/>
              <w:szCs w:val="16"/>
              <w:lang w:val="de-DE"/>
            </w:rPr>
            <w:t xml:space="preserve"> </w:t>
          </w:r>
          <w:r>
            <w:rPr>
              <w:rFonts w:ascii="Arial" w:hAnsi="Arial" w:cs="Arial"/>
              <w:b/>
              <w:sz w:val="16"/>
              <w:szCs w:val="16"/>
              <w:lang w:val="de-DE"/>
            </w:rPr>
            <w:fldChar w:fldCharType="begin"/>
          </w:r>
          <w:r>
            <w:rPr>
              <w:rFonts w:ascii="Arial" w:hAnsi="Arial" w:cs="Arial"/>
              <w:b/>
              <w:sz w:val="16"/>
              <w:szCs w:val="16"/>
              <w:lang w:val="de-DE"/>
            </w:rPr>
            <w:instrText xml:space="preserve"> NUMPAGES  \* MERGEFORMAT </w:instrText>
          </w:r>
          <w:r>
            <w:rPr>
              <w:rFonts w:ascii="Arial" w:hAnsi="Arial" w:cs="Arial"/>
              <w:b/>
              <w:sz w:val="16"/>
              <w:szCs w:val="16"/>
              <w:lang w:val="de-DE"/>
            </w:rPr>
            <w:fldChar w:fldCharType="separate"/>
          </w:r>
          <w:r w:rsidR="00992C05">
            <w:rPr>
              <w:rFonts w:ascii="Arial" w:hAnsi="Arial" w:cs="Arial"/>
              <w:b/>
              <w:noProof/>
              <w:sz w:val="16"/>
              <w:szCs w:val="16"/>
              <w:lang w:val="de-DE"/>
            </w:rPr>
            <w:t>6</w:t>
          </w:r>
          <w:r>
            <w:rPr>
              <w:rFonts w:ascii="Arial" w:hAnsi="Arial" w:cs="Arial"/>
              <w:b/>
              <w:sz w:val="16"/>
              <w:szCs w:val="16"/>
              <w:lang w:val="de-DE"/>
            </w:rPr>
            <w:fldChar w:fldCharType="end"/>
          </w:r>
        </w:p>
      </w:tc>
    </w:tr>
  </w:tbl>
  <w:p w14:paraId="050FDE55" w14:textId="5E8F2365" w:rsidR="00983E7A" w:rsidRDefault="00983E7A" w:rsidP="002C1D1F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8240" behindDoc="1" locked="0" layoutInCell="1" allowOverlap="1" wp14:anchorId="1201F927" wp14:editId="3FF525E9">
          <wp:simplePos x="0" y="0"/>
          <wp:positionH relativeFrom="page">
            <wp:align>left</wp:align>
          </wp:positionH>
          <wp:positionV relativeFrom="paragraph">
            <wp:posOffset>-1485899</wp:posOffset>
          </wp:positionV>
          <wp:extent cx="7781290" cy="12080658"/>
          <wp:effectExtent l="0" t="0" r="0" b="0"/>
          <wp:wrapNone/>
          <wp:docPr id="2" name="Picture 2" descr="C:\Users\omerpr\Desktop\elements_8_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merpr\Desktop\elements_8_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290" cy="12080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56pt;height:456pt" o:bullet="t">
        <v:imagedata r:id="rId1" o:title="Logo"/>
      </v:shape>
    </w:pict>
  </w:numPicBullet>
  <w:abstractNum w:abstractNumId="0" w15:restartNumberingAfterBreak="0">
    <w:nsid w:val="15B869A8"/>
    <w:multiLevelType w:val="hybridMultilevel"/>
    <w:tmpl w:val="1AB84D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53AD6"/>
    <w:multiLevelType w:val="hybridMultilevel"/>
    <w:tmpl w:val="BC581E28"/>
    <w:lvl w:ilvl="0" w:tplc="5A721B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9B3CE7"/>
    <w:multiLevelType w:val="hybridMultilevel"/>
    <w:tmpl w:val="79A2987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0C3FE7"/>
    <w:multiLevelType w:val="hybridMultilevel"/>
    <w:tmpl w:val="73AC0946"/>
    <w:lvl w:ilvl="0" w:tplc="5A721B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697AFE"/>
    <w:multiLevelType w:val="hybridMultilevel"/>
    <w:tmpl w:val="19FC3608"/>
    <w:lvl w:ilvl="0" w:tplc="07E8AEB6">
      <w:start w:val="1"/>
      <w:numFmt w:val="upp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9C3068"/>
    <w:multiLevelType w:val="hybridMultilevel"/>
    <w:tmpl w:val="3A5A1618"/>
    <w:lvl w:ilvl="0" w:tplc="FAAA0AD0">
      <w:start w:val="1"/>
      <w:numFmt w:val="upp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0CD"/>
    <w:rsid w:val="0003190A"/>
    <w:rsid w:val="000936A6"/>
    <w:rsid w:val="000E79BD"/>
    <w:rsid w:val="00110B1C"/>
    <w:rsid w:val="00114815"/>
    <w:rsid w:val="00133D41"/>
    <w:rsid w:val="0021599D"/>
    <w:rsid w:val="002A6D79"/>
    <w:rsid w:val="002B1C34"/>
    <w:rsid w:val="002C1138"/>
    <w:rsid w:val="002C1D1F"/>
    <w:rsid w:val="002D226F"/>
    <w:rsid w:val="002E663C"/>
    <w:rsid w:val="003068E2"/>
    <w:rsid w:val="00314FCD"/>
    <w:rsid w:val="00354BFD"/>
    <w:rsid w:val="003705EE"/>
    <w:rsid w:val="003732C9"/>
    <w:rsid w:val="00386FE2"/>
    <w:rsid w:val="003C09E1"/>
    <w:rsid w:val="003C6402"/>
    <w:rsid w:val="003D5C75"/>
    <w:rsid w:val="004171BA"/>
    <w:rsid w:val="0042278A"/>
    <w:rsid w:val="0045433A"/>
    <w:rsid w:val="00492F92"/>
    <w:rsid w:val="004A3F4D"/>
    <w:rsid w:val="005077A8"/>
    <w:rsid w:val="005112CB"/>
    <w:rsid w:val="0051164E"/>
    <w:rsid w:val="00584622"/>
    <w:rsid w:val="0059202E"/>
    <w:rsid w:val="005D420C"/>
    <w:rsid w:val="00617468"/>
    <w:rsid w:val="00636312"/>
    <w:rsid w:val="00696AE2"/>
    <w:rsid w:val="007029B8"/>
    <w:rsid w:val="00750A3C"/>
    <w:rsid w:val="00757A59"/>
    <w:rsid w:val="00782B90"/>
    <w:rsid w:val="007D265D"/>
    <w:rsid w:val="00802C31"/>
    <w:rsid w:val="008F2E84"/>
    <w:rsid w:val="00925482"/>
    <w:rsid w:val="00983E7A"/>
    <w:rsid w:val="00992C05"/>
    <w:rsid w:val="009958B1"/>
    <w:rsid w:val="009A7963"/>
    <w:rsid w:val="009C74EE"/>
    <w:rsid w:val="00A0058E"/>
    <w:rsid w:val="00A06253"/>
    <w:rsid w:val="00A06325"/>
    <w:rsid w:val="00A14C12"/>
    <w:rsid w:val="00A56601"/>
    <w:rsid w:val="00A812C2"/>
    <w:rsid w:val="00A93F9C"/>
    <w:rsid w:val="00B33101"/>
    <w:rsid w:val="00B4520B"/>
    <w:rsid w:val="00B6413C"/>
    <w:rsid w:val="00BE31C2"/>
    <w:rsid w:val="00C84448"/>
    <w:rsid w:val="00C846A1"/>
    <w:rsid w:val="00C947B8"/>
    <w:rsid w:val="00D23290"/>
    <w:rsid w:val="00DA7000"/>
    <w:rsid w:val="00E007FB"/>
    <w:rsid w:val="00E410CD"/>
    <w:rsid w:val="00E53B1D"/>
    <w:rsid w:val="00E86995"/>
    <w:rsid w:val="00F45550"/>
    <w:rsid w:val="00F94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801D1E"/>
  <w15:chartTrackingRefBased/>
  <w15:docId w15:val="{509A97C2-E564-49A0-8F77-534442616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E663C"/>
    <w:pPr>
      <w:keepNext/>
      <w:keepLines/>
      <w:spacing w:before="240" w:after="240" w:line="240" w:lineRule="auto"/>
      <w:outlineLvl w:val="0"/>
    </w:pPr>
    <w:rPr>
      <w:rFonts w:ascii="Arial" w:eastAsiaTheme="majorEastAsia" w:hAnsi="Arial" w:cs="Arial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846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4622"/>
  </w:style>
  <w:style w:type="paragraph" w:styleId="Fuzeile">
    <w:name w:val="footer"/>
    <w:basedOn w:val="Standard"/>
    <w:link w:val="FuzeileZchn"/>
    <w:uiPriority w:val="99"/>
    <w:unhideWhenUsed/>
    <w:rsid w:val="005846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4622"/>
  </w:style>
  <w:style w:type="paragraph" w:styleId="Listenabsatz">
    <w:name w:val="List Paragraph"/>
    <w:basedOn w:val="Standard"/>
    <w:uiPriority w:val="34"/>
    <w:qFormat/>
    <w:rsid w:val="00A56601"/>
    <w:pPr>
      <w:ind w:left="720"/>
      <w:contextualSpacing/>
    </w:pPr>
  </w:style>
  <w:style w:type="table" w:styleId="Tabellenraster">
    <w:name w:val="Table Grid"/>
    <w:basedOn w:val="NormaleTabelle"/>
    <w:uiPriority w:val="39"/>
    <w:rsid w:val="009A79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2E663C"/>
    <w:rPr>
      <w:rFonts w:ascii="Arial" w:eastAsiaTheme="majorEastAsia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Windows\INetCache\Content.Outlook\JBVM2AIC\Corposec_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Corposec_word</Template>
  <TotalTime>0</TotalTime>
  <Pages>6</Pages>
  <Words>484</Words>
  <Characters>3051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888Holdings</Company>
  <LinksUpToDate>false</LinksUpToDate>
  <CharactersWithSpaces>3528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2021-01-04T10:17:00Z</dcterms:created>
  <dcterms:modified xsi:type="dcterms:W3CDTF">2021-01-13T10:03:00Z</dcterms:modified>
</cp:coreProperties>
</file>